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1F7" w:rsidRDefault="004131F7" w:rsidP="00027190">
      <w:pPr>
        <w:pStyle w:val="NormalWeb"/>
        <w:spacing w:after="0" w:line="240" w:lineRule="auto"/>
        <w:rPr>
          <w:rStyle w:val="Strong"/>
          <w:color w:val="000000"/>
        </w:rPr>
      </w:pPr>
      <w:r w:rsidRPr="00EC0F29">
        <w:rPr>
          <w:rStyle w:val="Strong"/>
          <w:color w:val="000000"/>
        </w:rPr>
        <w:t xml:space="preserve">Муниципальное </w:t>
      </w:r>
      <w:r>
        <w:rPr>
          <w:rStyle w:val="Strong"/>
          <w:color w:val="000000"/>
        </w:rPr>
        <w:t xml:space="preserve"> бюджетное общеобразовательное учреждение</w:t>
      </w:r>
    </w:p>
    <w:p w:rsidR="004131F7" w:rsidRPr="00EC0F29" w:rsidRDefault="004131F7" w:rsidP="00DB256C">
      <w:pPr>
        <w:pStyle w:val="NormalWeb"/>
        <w:spacing w:after="0" w:line="240" w:lineRule="auto"/>
        <w:jc w:val="center"/>
        <w:rPr>
          <w:rFonts w:ascii="Verdana" w:hAnsi="Verdana"/>
          <w:color w:val="000000"/>
        </w:rPr>
      </w:pPr>
      <w:r>
        <w:rPr>
          <w:rStyle w:val="Strong"/>
          <w:color w:val="000000"/>
        </w:rPr>
        <w:t>Трёхложинская средняя школа</w:t>
      </w:r>
    </w:p>
    <w:p w:rsidR="004131F7" w:rsidRPr="00E335F1" w:rsidRDefault="004131F7" w:rsidP="003F54C3">
      <w:pPr>
        <w:shd w:val="clear" w:color="auto" w:fill="FFFFFF"/>
        <w:spacing w:line="240" w:lineRule="auto"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E335F1">
        <w:rPr>
          <w:rFonts w:ascii="LiberationSerif" w:hAnsi="LiberationSerif"/>
          <w:b/>
          <w:bCs/>
          <w:color w:val="000000"/>
          <w:sz w:val="20"/>
          <w:szCs w:val="20"/>
          <w:lang w:eastAsia="ru-RU"/>
        </w:rPr>
        <w:t xml:space="preserve"> </w:t>
      </w:r>
    </w:p>
    <w:p w:rsidR="004131F7" w:rsidRDefault="004131F7" w:rsidP="00113079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8"/>
          <w:szCs w:val="28"/>
          <w:lang w:eastAsia="ru-RU"/>
        </w:rPr>
      </w:pPr>
      <w:r w:rsidRPr="009603EF">
        <w:rPr>
          <w:rFonts w:ascii="LiberationSerif" w:hAnsi="LiberationSerif"/>
          <w:b/>
          <w:bCs/>
          <w:caps/>
          <w:color w:val="000000"/>
          <w:sz w:val="28"/>
          <w:szCs w:val="28"/>
          <w:lang w:eastAsia="ru-RU"/>
        </w:rPr>
        <w:pict>
          <v:shape id="_x0000_i1026" type="#_x0000_t75" style="width:463.5pt;height:248.25pt">
            <v:imagedata r:id="rId7" o:title=""/>
          </v:shape>
        </w:pict>
      </w:r>
    </w:p>
    <w:p w:rsidR="004131F7" w:rsidRDefault="004131F7" w:rsidP="00113079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8"/>
          <w:szCs w:val="28"/>
          <w:lang w:eastAsia="ru-RU"/>
        </w:rPr>
      </w:pPr>
    </w:p>
    <w:p w:rsidR="004131F7" w:rsidRDefault="004131F7" w:rsidP="00113079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lang w:eastAsia="ru-RU"/>
        </w:rPr>
      </w:pPr>
      <w:r w:rsidRPr="006C511D">
        <w:rPr>
          <w:rFonts w:ascii="LiberationSerif" w:hAnsi="LiberationSerif"/>
          <w:b/>
          <w:bCs/>
          <w:caps/>
          <w:color w:val="000000"/>
          <w:sz w:val="28"/>
          <w:szCs w:val="28"/>
          <w:lang w:eastAsia="ru-RU"/>
        </w:rPr>
        <w:t>РАБОЧАЯ</w:t>
      </w:r>
      <w:r w:rsidRPr="00AE266B">
        <w:rPr>
          <w:rFonts w:ascii="LiberationSerif" w:hAnsi="LiberationSerif"/>
          <w:b/>
          <w:bCs/>
          <w:caps/>
          <w:color w:val="000000"/>
          <w:lang w:eastAsia="ru-RU"/>
        </w:rPr>
        <w:t xml:space="preserve"> </w:t>
      </w:r>
      <w:r w:rsidRPr="006C511D">
        <w:rPr>
          <w:rFonts w:ascii="LiberationSerif" w:hAnsi="LiberationSerif"/>
          <w:b/>
          <w:bCs/>
          <w:caps/>
          <w:color w:val="000000"/>
          <w:sz w:val="28"/>
          <w:szCs w:val="28"/>
          <w:lang w:eastAsia="ru-RU"/>
        </w:rPr>
        <w:t>ПРОГРАММА</w:t>
      </w:r>
      <w:r w:rsidRPr="00AE266B">
        <w:rPr>
          <w:rFonts w:ascii="LiberationSerif" w:hAnsi="LiberationSerif"/>
          <w:b/>
          <w:bCs/>
          <w:caps/>
          <w:color w:val="000000"/>
          <w:lang w:eastAsia="ru-RU"/>
        </w:rPr>
        <w:t xml:space="preserve"> </w:t>
      </w:r>
    </w:p>
    <w:p w:rsidR="004131F7" w:rsidRDefault="004131F7" w:rsidP="0011307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aps/>
          <w:color w:val="000000"/>
          <w:lang w:eastAsia="ru-RU"/>
        </w:rPr>
      </w:pPr>
    </w:p>
    <w:p w:rsidR="004131F7" w:rsidRPr="006C511D" w:rsidRDefault="004131F7" w:rsidP="001130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511D">
        <w:rPr>
          <w:rFonts w:ascii="Times New Roman" w:eastAsia="OfficinaSansBookITC" w:hAnsi="Times New Roman"/>
          <w:b/>
          <w:sz w:val="28"/>
          <w:szCs w:val="28"/>
        </w:rPr>
        <w:t xml:space="preserve">курса </w:t>
      </w:r>
      <w:r w:rsidRPr="006C511D">
        <w:rPr>
          <w:rFonts w:ascii="Times New Roman" w:hAnsi="Times New Roman"/>
          <w:b/>
          <w:sz w:val="28"/>
          <w:szCs w:val="28"/>
        </w:rPr>
        <w:t>внеурочной деятельности</w:t>
      </w:r>
    </w:p>
    <w:p w:rsidR="004131F7" w:rsidRDefault="004131F7" w:rsidP="001130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31F7" w:rsidRPr="006C511D" w:rsidRDefault="004131F7" w:rsidP="001130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2023-2024</w:t>
      </w:r>
      <w:r w:rsidRPr="006C511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131F7" w:rsidRPr="00AE266B" w:rsidRDefault="004131F7" w:rsidP="00113079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OfficinaSansBoldITC-Regular" w:hAnsi="Times New Roman"/>
          <w:b/>
          <w:bCs/>
          <w:color w:val="000000"/>
          <w:sz w:val="28"/>
          <w:szCs w:val="28"/>
        </w:rPr>
      </w:pPr>
      <w:r w:rsidRPr="00AE266B">
        <w:rPr>
          <w:rFonts w:ascii="Times New Roman" w:hAnsi="Times New Roman"/>
          <w:b/>
          <w:sz w:val="28"/>
          <w:szCs w:val="28"/>
        </w:rPr>
        <w:t>«</w:t>
      </w:r>
      <w:r w:rsidRPr="00393C07">
        <w:rPr>
          <w:rFonts w:ascii="Times New Roman" w:eastAsia="OfficinaSansBoldITC-Regular" w:hAnsi="Times New Roman"/>
          <w:b/>
          <w:bCs/>
          <w:color w:val="000000"/>
          <w:sz w:val="28"/>
          <w:szCs w:val="28"/>
        </w:rPr>
        <w:t>ФУНКЦИОНАЛЬНАЯ</w:t>
      </w:r>
      <w:r>
        <w:rPr>
          <w:rFonts w:ascii="Times New Roman" w:eastAsia="OfficinaSansBoldITC-Regular" w:hAnsi="Times New Roman"/>
          <w:b/>
          <w:bCs/>
          <w:color w:val="000000"/>
          <w:sz w:val="28"/>
          <w:szCs w:val="28"/>
        </w:rPr>
        <w:t xml:space="preserve"> </w:t>
      </w:r>
      <w:r w:rsidRPr="00393C07">
        <w:rPr>
          <w:rFonts w:ascii="Times New Roman" w:eastAsia="OfficinaSansBoldITC-Regular" w:hAnsi="Times New Roman"/>
          <w:b/>
          <w:bCs/>
          <w:color w:val="000000"/>
          <w:sz w:val="28"/>
          <w:szCs w:val="28"/>
        </w:rPr>
        <w:t>ГРАМОТНОСТЬ:</w:t>
      </w:r>
    </w:p>
    <w:p w:rsidR="004131F7" w:rsidRPr="00393C07" w:rsidRDefault="004131F7" w:rsidP="00393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OfficinaSansBoldITC-Regular" w:hAnsi="Times New Roman"/>
          <w:b/>
          <w:bCs/>
          <w:color w:val="000000"/>
          <w:sz w:val="28"/>
          <w:szCs w:val="28"/>
        </w:rPr>
      </w:pPr>
    </w:p>
    <w:p w:rsidR="004131F7" w:rsidRPr="00393C07" w:rsidRDefault="004131F7" w:rsidP="00393C07">
      <w:pPr>
        <w:autoSpaceDE w:val="0"/>
        <w:autoSpaceDN w:val="0"/>
        <w:adjustRightInd w:val="0"/>
        <w:spacing w:after="0" w:line="240" w:lineRule="auto"/>
        <w:jc w:val="center"/>
        <w:rPr>
          <w:rFonts w:ascii="OfficinaSansBoldITC-Regular" w:eastAsia="OfficinaSansBoldITC-Regular" w:cs="OfficinaSansBoldITC-Regular"/>
          <w:b/>
          <w:bCs/>
          <w:color w:val="818385"/>
          <w:sz w:val="60"/>
          <w:szCs w:val="60"/>
        </w:rPr>
      </w:pPr>
      <w:r w:rsidRPr="00393C07">
        <w:rPr>
          <w:rFonts w:ascii="Times New Roman" w:eastAsia="OfficinaSansBoldITC-Regular" w:hAnsi="Times New Roman"/>
          <w:b/>
          <w:bCs/>
          <w:color w:val="000000"/>
          <w:sz w:val="28"/>
          <w:szCs w:val="28"/>
        </w:rPr>
        <w:t>УЧИМСЯ ДЛЯ ЖИЗНИ</w:t>
      </w:r>
      <w:r w:rsidRPr="00AE266B">
        <w:rPr>
          <w:rFonts w:ascii="Times New Roman" w:hAnsi="Times New Roman"/>
          <w:b/>
          <w:sz w:val="28"/>
          <w:szCs w:val="28"/>
        </w:rPr>
        <w:t>»</w:t>
      </w:r>
      <w:r w:rsidRPr="00AE266B">
        <w:rPr>
          <w:bCs/>
          <w:color w:val="000000"/>
          <w:sz w:val="28"/>
          <w:szCs w:val="28"/>
          <w:u w:val="single"/>
        </w:rPr>
        <w:t xml:space="preserve"> (ФГОС ООО)</w:t>
      </w:r>
    </w:p>
    <w:p w:rsidR="004131F7" w:rsidRDefault="004131F7" w:rsidP="003F54C3">
      <w:pPr>
        <w:spacing w:line="360" w:lineRule="auto"/>
      </w:pPr>
    </w:p>
    <w:p w:rsidR="004131F7" w:rsidRDefault="004131F7" w:rsidP="003F54C3">
      <w:pPr>
        <w:spacing w:line="360" w:lineRule="auto"/>
      </w:pPr>
    </w:p>
    <w:p w:rsidR="004131F7" w:rsidRPr="00A84636" w:rsidRDefault="004131F7" w:rsidP="003F54C3">
      <w:pPr>
        <w:spacing w:line="360" w:lineRule="auto"/>
        <w:rPr>
          <w:vertAlign w:val="superscript"/>
        </w:rPr>
      </w:pPr>
      <w:r w:rsidRPr="00A84636">
        <w:t xml:space="preserve">Уровень  обучения (класс)   </w:t>
      </w:r>
      <w:r>
        <w:rPr>
          <w:u w:val="single"/>
        </w:rPr>
        <w:t>основное общее (9</w:t>
      </w:r>
      <w:r w:rsidRPr="00A84636">
        <w:rPr>
          <w:u w:val="single"/>
        </w:rPr>
        <w:t xml:space="preserve">)   </w:t>
      </w:r>
    </w:p>
    <w:p w:rsidR="004131F7" w:rsidRPr="00A84636" w:rsidRDefault="004131F7" w:rsidP="003F54C3">
      <w:pPr>
        <w:spacing w:line="360" w:lineRule="auto"/>
        <w:rPr>
          <w:u w:val="single"/>
        </w:rPr>
      </w:pPr>
      <w:r w:rsidRPr="00A84636">
        <w:t xml:space="preserve">Уровень </w:t>
      </w:r>
      <w:r w:rsidRPr="00A84636">
        <w:rPr>
          <w:u w:val="single"/>
        </w:rPr>
        <w:t xml:space="preserve">   базовый</w:t>
      </w:r>
    </w:p>
    <w:p w:rsidR="004131F7" w:rsidRPr="00A84636" w:rsidRDefault="004131F7" w:rsidP="003F54C3">
      <w:pPr>
        <w:spacing w:line="360" w:lineRule="auto"/>
      </w:pPr>
      <w:r w:rsidRPr="00A84636">
        <w:t xml:space="preserve">Количество часов по учебному плану:                 </w:t>
      </w:r>
    </w:p>
    <w:p w:rsidR="004131F7" w:rsidRPr="00A84636" w:rsidRDefault="004131F7" w:rsidP="003F54C3">
      <w:pPr>
        <w:spacing w:line="360" w:lineRule="auto"/>
        <w:rPr>
          <w:u w:val="single"/>
        </w:rPr>
      </w:pPr>
      <w:r>
        <w:rPr>
          <w:u w:val="single"/>
        </w:rPr>
        <w:t>9</w:t>
      </w:r>
      <w:r w:rsidRPr="00A84636">
        <w:rPr>
          <w:u w:val="single"/>
        </w:rPr>
        <w:t xml:space="preserve"> класс </w:t>
      </w:r>
      <w:r>
        <w:rPr>
          <w:u w:val="single"/>
        </w:rPr>
        <w:t>модуль (34</w:t>
      </w:r>
      <w:r w:rsidRPr="00A84636">
        <w:rPr>
          <w:u w:val="single"/>
        </w:rPr>
        <w:t>ч/год, 1ч/неделю)</w:t>
      </w:r>
    </w:p>
    <w:p w:rsidR="004131F7" w:rsidRPr="00A84636" w:rsidRDefault="004131F7" w:rsidP="003F54C3">
      <w:pPr>
        <w:shd w:val="clear" w:color="auto" w:fill="FFFFFF"/>
        <w:spacing w:line="360" w:lineRule="auto"/>
        <w:rPr>
          <w:color w:val="000000"/>
          <w:u w:val="single"/>
        </w:rPr>
      </w:pPr>
      <w:r w:rsidRPr="00A84636">
        <w:rPr>
          <w:color w:val="000000"/>
        </w:rPr>
        <w:t xml:space="preserve">Учитель   </w:t>
      </w:r>
      <w:r>
        <w:rPr>
          <w:color w:val="000000"/>
          <w:u w:val="single"/>
        </w:rPr>
        <w:t>Елисеева Надежда Викторовна</w:t>
      </w:r>
    </w:p>
    <w:p w:rsidR="004131F7" w:rsidRPr="004F45BF" w:rsidRDefault="004131F7" w:rsidP="003F54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31F7" w:rsidRPr="00C86828" w:rsidRDefault="004131F7" w:rsidP="003F54C3">
      <w:pPr>
        <w:shd w:val="clear" w:color="auto" w:fill="FFFFFF"/>
        <w:spacing w:line="240" w:lineRule="auto"/>
        <w:ind w:firstLine="227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lang w:eastAsia="ru-RU"/>
        </w:rPr>
        <w:t>х.Трёхложинский 2023 год</w:t>
      </w:r>
    </w:p>
    <w:p w:rsidR="004131F7" w:rsidRPr="00393C0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</w:t>
      </w:r>
      <w:r w:rsidRPr="00393C07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4131F7" w:rsidRPr="00393C0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93C07">
        <w:rPr>
          <w:rFonts w:ascii="Times New Roman" w:hAnsi="Times New Roman"/>
          <w:b/>
          <w:bCs/>
          <w:sz w:val="24"/>
          <w:szCs w:val="24"/>
        </w:rPr>
        <w:t>АКТУАЛЬНОСТЬ И НАЗНАЧЕНИЕ ПРОГРАММЫ</w:t>
      </w:r>
    </w:p>
    <w:p w:rsidR="004131F7" w:rsidRPr="00393C07" w:rsidRDefault="004131F7" w:rsidP="00393C0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Актуальность программы определяется изменением требований реальности к человеку, получающему образование и реализующему себя в современном социуме. Эти изменения включают расширение спектра стоящих перед личностью задач, 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включенности в различные социальные сферы и социальные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отношения. Для успешного функционирования в обществе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нужно уметь использовать получаемые знания, умения и навыки для решения важных задач в изменяющихся условиях,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а для этого находить, сопоставлять, интерпретировать, анализировать факты, смотреть на одни и те же явления с разных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сторон, осмысливать информацию, чтобы делать правильный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выбор, принимать конструктивные решения. Необходимо планировать свою деятельность, осуществлять ее контроль и оценку, взаимодействовать с другими, действовать в ситуации неопределенности.</w:t>
      </w: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Введение в российских школах Федеральных государственных образовательных стандартов начального общего образования (ФГОС НОО) и основного общего образования (ФГОС ООО)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актуализировало значимость формирования функциональной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грамотности с учетом новых приоритетных целей образования,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заявленных личностных, метапредметных и предметных планируемых образовательных результатов.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131F7" w:rsidRPr="00393C07" w:rsidRDefault="004131F7" w:rsidP="00393C0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Реализация требований ФГОС предполагает дополнение содержания школьного образования спектром компонентов функциональной грамотности и освоение способов их интеграции.</w:t>
      </w:r>
    </w:p>
    <w:p w:rsidR="004131F7" w:rsidRDefault="004131F7" w:rsidP="00C50BF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Программа курса внеурочной деятельности «Функциональная грамотность: учимся для жизни» предлагает системное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предъявление содержания, обращающегося к различным направлениям функциональной грамотности.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131F7" w:rsidRPr="00393C07" w:rsidRDefault="004131F7" w:rsidP="00C50BF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Основной целью курса является </w:t>
      </w:r>
      <w:r w:rsidRPr="00393C07">
        <w:rPr>
          <w:rFonts w:ascii="Times New Roman" w:hAnsi="Times New Roman"/>
          <w:sz w:val="24"/>
          <w:szCs w:val="24"/>
        </w:rPr>
        <w:t>формирование функционально грамотной личности, ее готовности и способности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«использовать все постоянно приобретаемые в течение жизни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знания, умения и навыки для решения максимально широкого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диапазона жизненных задач в различных сферах человеческой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деятельности, общения и социальных отношений».</w:t>
      </w:r>
    </w:p>
    <w:p w:rsidR="004131F7" w:rsidRDefault="004131F7" w:rsidP="00C50BF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Курс создает условия для формирования функциональной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грамотности школьников в деятельности, осуществляемой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формах, отличных от урочных.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131F7" w:rsidRDefault="004131F7" w:rsidP="00C50BF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Содержание курса строится по основным направлениям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функциональной грамотности (читательской, математической,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естественно-научной, финан</w:t>
      </w:r>
      <w:r>
        <w:rPr>
          <w:rFonts w:ascii="Times New Roman" w:hAnsi="Times New Roman"/>
          <w:sz w:val="24"/>
          <w:szCs w:val="24"/>
        </w:rPr>
        <w:t>совой, а также глобальной компе</w:t>
      </w:r>
      <w:r w:rsidRPr="00393C07">
        <w:rPr>
          <w:rFonts w:ascii="Times New Roman" w:hAnsi="Times New Roman"/>
          <w:sz w:val="24"/>
          <w:szCs w:val="24"/>
        </w:rPr>
        <w:t>тентности и креативному</w:t>
      </w:r>
      <w:r>
        <w:rPr>
          <w:rFonts w:ascii="Times New Roman" w:hAnsi="Times New Roman"/>
          <w:sz w:val="24"/>
          <w:szCs w:val="24"/>
        </w:rPr>
        <w:t xml:space="preserve"> мышлению). В рамках каждого на</w:t>
      </w:r>
      <w:r w:rsidRPr="00393C07">
        <w:rPr>
          <w:rFonts w:ascii="Times New Roman" w:hAnsi="Times New Roman"/>
          <w:sz w:val="24"/>
          <w:szCs w:val="24"/>
        </w:rPr>
        <w:t>правления в соответствии с</w:t>
      </w:r>
      <w:r>
        <w:rPr>
          <w:rFonts w:ascii="Times New Roman" w:hAnsi="Times New Roman"/>
          <w:sz w:val="24"/>
          <w:szCs w:val="24"/>
        </w:rPr>
        <w:t xml:space="preserve"> возрастными особенностями и интересами обучающихся, а также </w:t>
      </w:r>
      <w:r w:rsidRPr="00393C07">
        <w:rPr>
          <w:rFonts w:ascii="Times New Roman" w:hAnsi="Times New Roman"/>
          <w:sz w:val="24"/>
          <w:szCs w:val="24"/>
        </w:rPr>
        <w:t>спецификой распределения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учебного материала по кла</w:t>
      </w:r>
      <w:r>
        <w:rPr>
          <w:rFonts w:ascii="Times New Roman" w:hAnsi="Times New Roman"/>
          <w:sz w:val="24"/>
          <w:szCs w:val="24"/>
        </w:rPr>
        <w:t>ссам выделяются ключевые пробле</w:t>
      </w:r>
      <w:r w:rsidRPr="00393C07">
        <w:rPr>
          <w:rFonts w:ascii="Times New Roman" w:hAnsi="Times New Roman"/>
          <w:sz w:val="24"/>
          <w:szCs w:val="24"/>
        </w:rPr>
        <w:t>мы и ситуации, рассмотрение и решение которых позволяет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обеспечить обобщение знани</w:t>
      </w:r>
      <w:r>
        <w:rPr>
          <w:rFonts w:ascii="Times New Roman" w:hAnsi="Times New Roman"/>
          <w:sz w:val="24"/>
          <w:szCs w:val="24"/>
        </w:rPr>
        <w:t>й и опыта, приобретенных на раз</w:t>
      </w:r>
      <w:r w:rsidRPr="00393C07">
        <w:rPr>
          <w:rFonts w:ascii="Times New Roman" w:hAnsi="Times New Roman"/>
          <w:sz w:val="24"/>
          <w:szCs w:val="24"/>
        </w:rPr>
        <w:t>личных предметах, для р</w:t>
      </w:r>
      <w:r>
        <w:rPr>
          <w:rFonts w:ascii="Times New Roman" w:hAnsi="Times New Roman"/>
          <w:sz w:val="24"/>
          <w:szCs w:val="24"/>
        </w:rPr>
        <w:t>ешения жизненных задач, формиро</w:t>
      </w:r>
      <w:r w:rsidRPr="00393C07">
        <w:rPr>
          <w:rFonts w:ascii="Times New Roman" w:hAnsi="Times New Roman"/>
          <w:sz w:val="24"/>
          <w:szCs w:val="24"/>
        </w:rPr>
        <w:t>вание стратегий работы с информацией, стратегий позитивного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поведения, развитие критического и креативного мышления.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131F7" w:rsidRPr="00393C07" w:rsidRDefault="004131F7" w:rsidP="00C50BF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4131F7" w:rsidRPr="00393C0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93C07">
        <w:rPr>
          <w:rFonts w:ascii="Times New Roman" w:hAnsi="Times New Roman"/>
          <w:b/>
          <w:bCs/>
          <w:sz w:val="24"/>
          <w:szCs w:val="24"/>
        </w:rPr>
        <w:t>ВАРИАНТЫ РЕАЛИЗАЦИИ ПРОГРАММЫ И ФОРМЫ</w:t>
      </w:r>
    </w:p>
    <w:p w:rsidR="004131F7" w:rsidRPr="00393C0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93C07">
        <w:rPr>
          <w:rFonts w:ascii="Times New Roman" w:hAnsi="Times New Roman"/>
          <w:b/>
          <w:bCs/>
          <w:sz w:val="24"/>
          <w:szCs w:val="24"/>
        </w:rPr>
        <w:t>ПРОВЕДЕНИЯ ЗАНЯТИЙ</w:t>
      </w:r>
    </w:p>
    <w:p w:rsidR="004131F7" w:rsidRDefault="004131F7" w:rsidP="00C50BF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Программа реализуется в работе с обучающимися 9 клас</w:t>
      </w:r>
      <w:r>
        <w:rPr>
          <w:rFonts w:ascii="Times New Roman" w:hAnsi="Times New Roman"/>
          <w:sz w:val="24"/>
          <w:szCs w:val="24"/>
        </w:rPr>
        <w:t>са</w:t>
      </w:r>
      <w:r w:rsidRPr="00393C0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131F7" w:rsidRPr="00393C07" w:rsidRDefault="004131F7" w:rsidP="00C50BF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 xml:space="preserve">Программа курса рассчитана на </w:t>
      </w:r>
      <w:r>
        <w:rPr>
          <w:rFonts w:ascii="Times New Roman" w:hAnsi="Times New Roman"/>
          <w:sz w:val="24"/>
          <w:szCs w:val="24"/>
        </w:rPr>
        <w:t xml:space="preserve">один год </w:t>
      </w:r>
      <w:r w:rsidRPr="00393C07">
        <w:rPr>
          <w:rFonts w:ascii="Times New Roman" w:hAnsi="Times New Roman"/>
          <w:sz w:val="24"/>
          <w:szCs w:val="24"/>
        </w:rPr>
        <w:t>с проведением занятий 1 раз в неделю.</w:t>
      </w:r>
    </w:p>
    <w:p w:rsidR="004131F7" w:rsidRDefault="004131F7" w:rsidP="00C50BF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Реализация программы предполагает использование форм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работы, которые предусматр</w:t>
      </w:r>
      <w:r>
        <w:rPr>
          <w:rFonts w:ascii="Times New Roman" w:hAnsi="Times New Roman"/>
          <w:sz w:val="24"/>
          <w:szCs w:val="24"/>
        </w:rPr>
        <w:t>ивают активность и самостоятель</w:t>
      </w:r>
      <w:r w:rsidRPr="00393C07">
        <w:rPr>
          <w:rFonts w:ascii="Times New Roman" w:hAnsi="Times New Roman"/>
          <w:sz w:val="24"/>
          <w:szCs w:val="24"/>
        </w:rPr>
        <w:t>ность обучающихся, сочетание индивидуальной и групповой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работы, проектную и иссле</w:t>
      </w:r>
      <w:r>
        <w:rPr>
          <w:rFonts w:ascii="Times New Roman" w:hAnsi="Times New Roman"/>
          <w:sz w:val="24"/>
          <w:szCs w:val="24"/>
        </w:rPr>
        <w:t>довательскую деятельность, дело</w:t>
      </w:r>
      <w:r w:rsidRPr="00393C07">
        <w:rPr>
          <w:rFonts w:ascii="Times New Roman" w:hAnsi="Times New Roman"/>
          <w:sz w:val="24"/>
          <w:szCs w:val="24"/>
        </w:rPr>
        <w:t>вые игры, организацию социальных практик. Таким образом,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вовлеченность школьников в данную внеурочную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 xml:space="preserve">позволит обеспечить их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сам</w:t>
      </w:r>
      <w:r>
        <w:rPr>
          <w:rFonts w:ascii="Times New Roman" w:hAnsi="Times New Roman"/>
          <w:sz w:val="24"/>
          <w:szCs w:val="24"/>
        </w:rPr>
        <w:t>оопределение, расширить зоны по</w:t>
      </w:r>
      <w:r w:rsidRPr="00393C07">
        <w:rPr>
          <w:rFonts w:ascii="Times New Roman" w:hAnsi="Times New Roman"/>
          <w:sz w:val="24"/>
          <w:szCs w:val="24"/>
        </w:rPr>
        <w:t>иска своих интересов в различных сферах прикладных знаний,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переосмыслить свои связи с окружающими, свое место среди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других людей. В целом реализация программы вносит вклад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нравственное и социальное формирование личности.</w:t>
      </w:r>
    </w:p>
    <w:p w:rsidR="004131F7" w:rsidRDefault="004131F7" w:rsidP="00C50BF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Методическим обеспечени</w:t>
      </w:r>
      <w:r>
        <w:rPr>
          <w:rFonts w:ascii="Times New Roman" w:hAnsi="Times New Roman"/>
          <w:sz w:val="24"/>
          <w:szCs w:val="24"/>
        </w:rPr>
        <w:t>ем курса являются задания разра</w:t>
      </w:r>
      <w:r w:rsidRPr="00393C07">
        <w:rPr>
          <w:rFonts w:ascii="Times New Roman" w:hAnsi="Times New Roman"/>
          <w:sz w:val="24"/>
          <w:szCs w:val="24"/>
        </w:rPr>
        <w:t>ботанного банка для формирования и оценки функциональной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грамотности, размещенные на портале Российской электронной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93C07">
        <w:rPr>
          <w:rFonts w:ascii="Times New Roman" w:hAnsi="Times New Roman"/>
          <w:sz w:val="24"/>
          <w:szCs w:val="24"/>
        </w:rPr>
        <w:t>школы (РЭШ, https://fg.resh.edu.ru/), портале ФГБНУ ИСРО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РАО (http://skiv.instrao.ru/), электронном образовательном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ресурсе издательства «Просвещение» (https://media.prosv.ru/func/), материалы из пособий «Функциональная грамотность.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Учимся для жизни» (17 сб</w:t>
      </w:r>
      <w:r>
        <w:rPr>
          <w:rFonts w:ascii="Times New Roman" w:hAnsi="Times New Roman"/>
          <w:sz w:val="24"/>
          <w:szCs w:val="24"/>
        </w:rPr>
        <w:t>орников) издательства «Просвеще</w:t>
      </w:r>
      <w:r w:rsidRPr="00393C07">
        <w:rPr>
          <w:rFonts w:ascii="Times New Roman" w:hAnsi="Times New Roman"/>
          <w:sz w:val="24"/>
          <w:szCs w:val="24"/>
        </w:rPr>
        <w:t>ние», а также разрабатываемые методические материалы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помощь учителям, помогающие грамотно организовать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всего коллектива школьников, а также их индивидуальную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групповую работу.</w:t>
      </w:r>
    </w:p>
    <w:p w:rsidR="004131F7" w:rsidRPr="00393C07" w:rsidRDefault="004131F7" w:rsidP="00C50BF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4131F7" w:rsidRPr="00393C0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93C07">
        <w:rPr>
          <w:rFonts w:ascii="Times New Roman" w:hAnsi="Times New Roman"/>
          <w:b/>
          <w:bCs/>
          <w:sz w:val="24"/>
          <w:szCs w:val="24"/>
        </w:rPr>
        <w:t>ВЗАИМОСВЯЗЬ С ПРОГРАММОЙ ВОСПИТАНИЯ</w:t>
      </w:r>
    </w:p>
    <w:p w:rsidR="004131F7" w:rsidRPr="00393C07" w:rsidRDefault="004131F7" w:rsidP="00C50BF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Программа курса внеурочной деятельности разработана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учетом рекомендаций примерной программы воспитания.</w:t>
      </w:r>
    </w:p>
    <w:p w:rsidR="004131F7" w:rsidRPr="000B14F3" w:rsidRDefault="004131F7" w:rsidP="000B14F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Согласно Примерной пр</w:t>
      </w:r>
      <w:r>
        <w:rPr>
          <w:rFonts w:ascii="Times New Roman" w:hAnsi="Times New Roman"/>
          <w:sz w:val="24"/>
          <w:szCs w:val="24"/>
        </w:rPr>
        <w:t>ограмме воспитания у современно</w:t>
      </w:r>
      <w:r w:rsidRPr="00393C07">
        <w:rPr>
          <w:rFonts w:ascii="Times New Roman" w:hAnsi="Times New Roman"/>
          <w:sz w:val="24"/>
          <w:szCs w:val="24"/>
        </w:rPr>
        <w:t>го школьника должны быть сформированы ценности Родины,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человека, природы, семьи, дружбы, сотрудничества, знания,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здоровья, труда, культуры и красоты. Эти ценности находят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свое отражение в содерж</w:t>
      </w:r>
      <w:r>
        <w:rPr>
          <w:rFonts w:ascii="Times New Roman" w:hAnsi="Times New Roman"/>
          <w:sz w:val="24"/>
          <w:szCs w:val="24"/>
        </w:rPr>
        <w:t>ании занятий по основным направ</w:t>
      </w:r>
      <w:r w:rsidRPr="00393C07">
        <w:rPr>
          <w:rFonts w:ascii="Times New Roman" w:hAnsi="Times New Roman"/>
          <w:sz w:val="24"/>
          <w:szCs w:val="24"/>
        </w:rPr>
        <w:t>лениям функциональной гр</w:t>
      </w:r>
      <w:r>
        <w:rPr>
          <w:rFonts w:ascii="Times New Roman" w:hAnsi="Times New Roman"/>
          <w:sz w:val="24"/>
          <w:szCs w:val="24"/>
        </w:rPr>
        <w:t>амотности, вносящим вклад в вос</w:t>
      </w:r>
      <w:r w:rsidRPr="00393C07">
        <w:rPr>
          <w:rFonts w:ascii="Times New Roman" w:hAnsi="Times New Roman"/>
          <w:sz w:val="24"/>
          <w:szCs w:val="24"/>
        </w:rPr>
        <w:t>питание гражданское, патриотическое, духовно-нравственное,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эстетическое, экологическое, трудовое, воспитание ценностей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научного познания, форми</w:t>
      </w:r>
      <w:r>
        <w:rPr>
          <w:rFonts w:ascii="Times New Roman" w:hAnsi="Times New Roman"/>
          <w:sz w:val="24"/>
          <w:szCs w:val="24"/>
        </w:rPr>
        <w:t>рование культуры здорового обра</w:t>
      </w:r>
      <w:r w:rsidRPr="00393C07">
        <w:rPr>
          <w:rFonts w:ascii="Times New Roman" w:hAnsi="Times New Roman"/>
          <w:sz w:val="24"/>
          <w:szCs w:val="24"/>
        </w:rPr>
        <w:t>за жизни, эмоционального благополучия. Реализация 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способствует осуществлени</w:t>
      </w:r>
      <w:r>
        <w:rPr>
          <w:rFonts w:ascii="Times New Roman" w:hAnsi="Times New Roman"/>
          <w:sz w:val="24"/>
          <w:szCs w:val="24"/>
        </w:rPr>
        <w:t>ю главной цели воспитания – пол</w:t>
      </w:r>
      <w:r w:rsidRPr="00393C07">
        <w:rPr>
          <w:rFonts w:ascii="Times New Roman" w:hAnsi="Times New Roman"/>
          <w:sz w:val="24"/>
          <w:szCs w:val="24"/>
        </w:rPr>
        <w:t>ноценному личностному ра</w:t>
      </w:r>
      <w:r>
        <w:rPr>
          <w:rFonts w:ascii="Times New Roman" w:hAnsi="Times New Roman"/>
          <w:sz w:val="24"/>
          <w:szCs w:val="24"/>
        </w:rPr>
        <w:t>звитию школьников и созданию ус</w:t>
      </w:r>
      <w:r w:rsidRPr="00393C07">
        <w:rPr>
          <w:rFonts w:ascii="Times New Roman" w:hAnsi="Times New Roman"/>
          <w:sz w:val="24"/>
          <w:szCs w:val="24"/>
        </w:rPr>
        <w:t>ловий для их позитивной социализации.</w:t>
      </w:r>
    </w:p>
    <w:p w:rsidR="004131F7" w:rsidRPr="00393C07" w:rsidRDefault="004131F7" w:rsidP="00C50BF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4131F7" w:rsidRPr="00393C0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93C07">
        <w:rPr>
          <w:rFonts w:ascii="Times New Roman" w:hAnsi="Times New Roman"/>
          <w:b/>
          <w:bCs/>
          <w:sz w:val="24"/>
          <w:szCs w:val="24"/>
        </w:rPr>
        <w:t>СОДЕРЖАНИЕ КУРСА</w:t>
      </w:r>
    </w:p>
    <w:p w:rsidR="004131F7" w:rsidRPr="00393C0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93C07">
        <w:rPr>
          <w:rFonts w:ascii="Times New Roman" w:hAnsi="Times New Roman"/>
          <w:b/>
          <w:bCs/>
          <w:sz w:val="24"/>
          <w:szCs w:val="24"/>
        </w:rPr>
        <w:t>ВВЕДЕНИЕ. О ШЕСТИ СОСТАВЛЯЮЩИХ</w:t>
      </w:r>
    </w:p>
    <w:p w:rsidR="004131F7" w:rsidRPr="00393C0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93C07">
        <w:rPr>
          <w:rFonts w:ascii="Times New Roman" w:hAnsi="Times New Roman"/>
          <w:b/>
          <w:bCs/>
          <w:sz w:val="24"/>
          <w:szCs w:val="24"/>
        </w:rPr>
        <w:t>ФУНКЦИОНАЛЬНОЙ ГРАМОТНОСТИ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Содержание курса внеур</w:t>
      </w:r>
      <w:r>
        <w:rPr>
          <w:rFonts w:ascii="Times New Roman" w:hAnsi="Times New Roman"/>
          <w:sz w:val="24"/>
          <w:szCs w:val="24"/>
        </w:rPr>
        <w:t>очной деятельности «Функциональ</w:t>
      </w:r>
      <w:r w:rsidRPr="00393C07">
        <w:rPr>
          <w:rFonts w:ascii="Times New Roman" w:hAnsi="Times New Roman"/>
          <w:sz w:val="24"/>
          <w:szCs w:val="24"/>
        </w:rPr>
        <w:t>ная грамотность: учимся дл</w:t>
      </w:r>
      <w:r>
        <w:rPr>
          <w:rFonts w:ascii="Times New Roman" w:hAnsi="Times New Roman"/>
          <w:sz w:val="24"/>
          <w:szCs w:val="24"/>
        </w:rPr>
        <w:t>я жизни» представлено шестью мо</w:t>
      </w:r>
      <w:r w:rsidRPr="00393C07">
        <w:rPr>
          <w:rFonts w:ascii="Times New Roman" w:hAnsi="Times New Roman"/>
          <w:sz w:val="24"/>
          <w:szCs w:val="24"/>
        </w:rPr>
        <w:t>дулями, в число которых входят читате</w:t>
      </w:r>
      <w:r>
        <w:rPr>
          <w:rFonts w:ascii="Times New Roman" w:hAnsi="Times New Roman"/>
          <w:sz w:val="24"/>
          <w:szCs w:val="24"/>
        </w:rPr>
        <w:t>льская грамотность, ма</w:t>
      </w:r>
      <w:r w:rsidRPr="00393C07">
        <w:rPr>
          <w:rFonts w:ascii="Times New Roman" w:hAnsi="Times New Roman"/>
          <w:sz w:val="24"/>
          <w:szCs w:val="24"/>
        </w:rPr>
        <w:t>тематическая грамотность, естественно-научная грамотность,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финансовая грамотность, г</w:t>
      </w:r>
      <w:r>
        <w:rPr>
          <w:rFonts w:ascii="Times New Roman" w:hAnsi="Times New Roman"/>
          <w:sz w:val="24"/>
          <w:szCs w:val="24"/>
        </w:rPr>
        <w:t>лобальные компетенции и креатив</w:t>
      </w:r>
      <w:r w:rsidRPr="00393C07">
        <w:rPr>
          <w:rFonts w:ascii="Times New Roman" w:hAnsi="Times New Roman"/>
          <w:sz w:val="24"/>
          <w:szCs w:val="24"/>
        </w:rPr>
        <w:t>ное мышление.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393C07">
        <w:rPr>
          <w:rFonts w:ascii="Times New Roman" w:hAnsi="Times New Roman"/>
          <w:b/>
          <w:bCs/>
          <w:sz w:val="24"/>
          <w:szCs w:val="24"/>
        </w:rPr>
        <w:t>Читательская грамотность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«Читательская грамотно</w:t>
      </w:r>
      <w:r>
        <w:rPr>
          <w:rFonts w:ascii="Times New Roman" w:hAnsi="Times New Roman"/>
          <w:sz w:val="24"/>
          <w:szCs w:val="24"/>
        </w:rPr>
        <w:t>сть – способность человека пони</w:t>
      </w:r>
      <w:r w:rsidRPr="00393C07">
        <w:rPr>
          <w:rFonts w:ascii="Times New Roman" w:hAnsi="Times New Roman"/>
          <w:sz w:val="24"/>
          <w:szCs w:val="24"/>
        </w:rPr>
        <w:t>мать, использовать, оценивать тексты, размышлять о них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заниматься чтением для того, чтобы достигать своих целей,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 xml:space="preserve">расширять свои знания и </w:t>
      </w:r>
      <w:r>
        <w:rPr>
          <w:rFonts w:ascii="Times New Roman" w:hAnsi="Times New Roman"/>
          <w:sz w:val="24"/>
          <w:szCs w:val="24"/>
        </w:rPr>
        <w:t>возможности, участвовать в социальной жизни».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Читательская грамотнос</w:t>
      </w:r>
      <w:r>
        <w:rPr>
          <w:rFonts w:ascii="Times New Roman" w:hAnsi="Times New Roman"/>
          <w:sz w:val="24"/>
          <w:szCs w:val="24"/>
        </w:rPr>
        <w:t>ть – основа формирования функци</w:t>
      </w:r>
      <w:r w:rsidRPr="00393C07">
        <w:rPr>
          <w:rFonts w:ascii="Times New Roman" w:hAnsi="Times New Roman"/>
          <w:sz w:val="24"/>
          <w:szCs w:val="24"/>
        </w:rPr>
        <w:t>ональной грамотности в целом. Особенность этого направления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в том, что читательская грамотность формируется 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разных учебных предметов и разными форматами внеурочной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деятельности. Модуль «Читательская грамотность» в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курса предусматривает работу с текстами разных форматов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(сплошными, несплошными, множественными), нацелен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обучение приемам поиска и</w:t>
      </w:r>
      <w:r>
        <w:rPr>
          <w:rFonts w:ascii="Times New Roman" w:hAnsi="Times New Roman"/>
          <w:sz w:val="24"/>
          <w:szCs w:val="24"/>
        </w:rPr>
        <w:t xml:space="preserve"> выявления явной и скрытой, фак</w:t>
      </w:r>
      <w:r w:rsidRPr="00393C07">
        <w:rPr>
          <w:rFonts w:ascii="Times New Roman" w:hAnsi="Times New Roman"/>
          <w:sz w:val="24"/>
          <w:szCs w:val="24"/>
        </w:rPr>
        <w:t>тологической и концептуальной, главной и второстепенной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информации, приемам соотнесения графической и текстовой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информации, приемам различения факт</w:t>
      </w:r>
      <w:r>
        <w:rPr>
          <w:rFonts w:ascii="Times New Roman" w:hAnsi="Times New Roman"/>
          <w:sz w:val="24"/>
          <w:szCs w:val="24"/>
        </w:rPr>
        <w:t>а и мнения, содержа</w:t>
      </w:r>
      <w:r w:rsidRPr="00393C07">
        <w:rPr>
          <w:rFonts w:ascii="Times New Roman" w:hAnsi="Times New Roman"/>
          <w:sz w:val="24"/>
          <w:szCs w:val="24"/>
        </w:rPr>
        <w:t>щихся в тексте. Занятия в рамках модуля предполагают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по анализу и интерпретаци</w:t>
      </w:r>
      <w:r>
        <w:rPr>
          <w:rFonts w:ascii="Times New Roman" w:hAnsi="Times New Roman"/>
          <w:sz w:val="24"/>
          <w:szCs w:val="24"/>
        </w:rPr>
        <w:t>и содержащейся в тексте информа</w:t>
      </w:r>
      <w:r w:rsidRPr="00393C07">
        <w:rPr>
          <w:rFonts w:ascii="Times New Roman" w:hAnsi="Times New Roman"/>
          <w:sz w:val="24"/>
          <w:szCs w:val="24"/>
        </w:rPr>
        <w:t>ции, а также оценке противо</w:t>
      </w:r>
      <w:r>
        <w:rPr>
          <w:rFonts w:ascii="Times New Roman" w:hAnsi="Times New Roman"/>
          <w:sz w:val="24"/>
          <w:szCs w:val="24"/>
        </w:rPr>
        <w:t>речивой, неоднозначной, непрове</w:t>
      </w:r>
      <w:r w:rsidRPr="00393C07">
        <w:rPr>
          <w:rFonts w:ascii="Times New Roman" w:hAnsi="Times New Roman"/>
          <w:sz w:val="24"/>
          <w:szCs w:val="24"/>
        </w:rPr>
        <w:t>ренной информации, что формирует умения оценивать надежность источника и достоверность информации, распознавать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скрытые коммуникативные цели автора текста, в том 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манипуляции, и вырабатывать свою точку зрения.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393C07">
        <w:rPr>
          <w:rFonts w:ascii="Times New Roman" w:hAnsi="Times New Roman"/>
          <w:b/>
          <w:bCs/>
          <w:sz w:val="24"/>
          <w:szCs w:val="24"/>
        </w:rPr>
        <w:t>Математическая грамотность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Фрагмент программы вне</w:t>
      </w:r>
      <w:r>
        <w:rPr>
          <w:rFonts w:ascii="Times New Roman" w:hAnsi="Times New Roman"/>
          <w:sz w:val="24"/>
          <w:szCs w:val="24"/>
        </w:rPr>
        <w:t>урочной деятельности в части ма</w:t>
      </w:r>
      <w:r w:rsidRPr="00393C07">
        <w:rPr>
          <w:rFonts w:ascii="Times New Roman" w:hAnsi="Times New Roman"/>
          <w:sz w:val="24"/>
          <w:szCs w:val="24"/>
        </w:rPr>
        <w:t>тематической грамотности разработан на основе Федерального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государственного образовате</w:t>
      </w:r>
      <w:r>
        <w:rPr>
          <w:rFonts w:ascii="Times New Roman" w:hAnsi="Times New Roman"/>
          <w:sz w:val="24"/>
          <w:szCs w:val="24"/>
        </w:rPr>
        <w:t>льного стандарта основного обще</w:t>
      </w:r>
      <w:r w:rsidRPr="00393C07">
        <w:rPr>
          <w:rFonts w:ascii="Times New Roman" w:hAnsi="Times New Roman"/>
          <w:sz w:val="24"/>
          <w:szCs w:val="24"/>
        </w:rPr>
        <w:t>го образования с учетом современных мировых требований,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предъявляемых к математическому образованию, Концепции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 xml:space="preserve">развития математического образования в </w:t>
      </w:r>
      <w:r>
        <w:rPr>
          <w:rFonts w:ascii="Times New Roman" w:hAnsi="Times New Roman"/>
          <w:sz w:val="24"/>
          <w:szCs w:val="24"/>
        </w:rPr>
        <w:t>Российской Федера</w:t>
      </w:r>
      <w:r w:rsidRPr="00393C07">
        <w:rPr>
          <w:rFonts w:ascii="Times New Roman" w:hAnsi="Times New Roman"/>
          <w:sz w:val="24"/>
          <w:szCs w:val="24"/>
        </w:rPr>
        <w:t>ции и традиций российског</w:t>
      </w:r>
      <w:r>
        <w:rPr>
          <w:rFonts w:ascii="Times New Roman" w:hAnsi="Times New Roman"/>
          <w:sz w:val="24"/>
          <w:szCs w:val="24"/>
        </w:rPr>
        <w:t>о образования, которые обеспечи</w:t>
      </w:r>
      <w:r w:rsidRPr="00393C07">
        <w:rPr>
          <w:rFonts w:ascii="Times New Roman" w:hAnsi="Times New Roman"/>
          <w:sz w:val="24"/>
          <w:szCs w:val="24"/>
        </w:rPr>
        <w:t>вают овладение ключевыми компетенциями, составляющими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основу для непрерывного образования и саморазвития,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целостность общекультурного, личностного и познавательного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развития обучающихся.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Функциональность математики определяется тем, что 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предметом являются фундаментальные структуры нашего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мира: пространственные формы и количественные отношения.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Без математических знаний затруднено понимание принципов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устройства и использования современной техники, восприятие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и интерпретация социальной, экономической, политической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информации, малоэффективна повседневная практическая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деятельность. Каждому че</w:t>
      </w:r>
      <w:r>
        <w:rPr>
          <w:rFonts w:ascii="Times New Roman" w:hAnsi="Times New Roman"/>
          <w:sz w:val="24"/>
          <w:szCs w:val="24"/>
        </w:rPr>
        <w:t>ловеку приходится выполнять рас</w:t>
      </w:r>
      <w:r w:rsidRPr="00393C07">
        <w:rPr>
          <w:rFonts w:ascii="Times New Roman" w:hAnsi="Times New Roman"/>
          <w:sz w:val="24"/>
          <w:szCs w:val="24"/>
        </w:rPr>
        <w:t>четы и составлять алгоритмы, применять формулы, испо</w:t>
      </w:r>
      <w:r>
        <w:rPr>
          <w:rFonts w:ascii="Times New Roman" w:hAnsi="Times New Roman"/>
          <w:sz w:val="24"/>
          <w:szCs w:val="24"/>
        </w:rPr>
        <w:t>льзо</w:t>
      </w:r>
      <w:r w:rsidRPr="00393C07">
        <w:rPr>
          <w:rFonts w:ascii="Times New Roman" w:hAnsi="Times New Roman"/>
          <w:sz w:val="24"/>
          <w:szCs w:val="24"/>
        </w:rPr>
        <w:t>вать приемы геометрических измерений и построений, читать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информацию, представленну</w:t>
      </w:r>
      <w:r>
        <w:rPr>
          <w:rFonts w:ascii="Times New Roman" w:hAnsi="Times New Roman"/>
          <w:sz w:val="24"/>
          <w:szCs w:val="24"/>
        </w:rPr>
        <w:t>ю в виде таблиц, диаграмм и гра</w:t>
      </w:r>
      <w:r w:rsidRPr="00393C07">
        <w:rPr>
          <w:rFonts w:ascii="Times New Roman" w:hAnsi="Times New Roman"/>
          <w:sz w:val="24"/>
          <w:szCs w:val="24"/>
        </w:rPr>
        <w:t>фиков, принимать решения в ситуациях неопределенности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понимать вероятностный характер случайных событий.</w:t>
      </w:r>
    </w:p>
    <w:p w:rsidR="004131F7" w:rsidRDefault="004131F7" w:rsidP="00F039C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Формирование функциональной</w:t>
      </w:r>
      <w:r>
        <w:rPr>
          <w:rFonts w:ascii="Times New Roman" w:hAnsi="Times New Roman"/>
          <w:sz w:val="24"/>
          <w:szCs w:val="24"/>
        </w:rPr>
        <w:t xml:space="preserve"> математической грамотно</w:t>
      </w:r>
      <w:r w:rsidRPr="00393C07">
        <w:rPr>
          <w:rFonts w:ascii="Times New Roman" w:hAnsi="Times New Roman"/>
          <w:sz w:val="24"/>
          <w:szCs w:val="24"/>
        </w:rPr>
        <w:t>сти естественным образом может осуществляться на уроках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математики, причем как в рамках конкретных изучаемых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тем, так и в режиме обобщения и закрепления. Однако менее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формальный формат внеур</w:t>
      </w:r>
      <w:r>
        <w:rPr>
          <w:rFonts w:ascii="Times New Roman" w:hAnsi="Times New Roman"/>
          <w:sz w:val="24"/>
          <w:szCs w:val="24"/>
        </w:rPr>
        <w:t>очной деятельности открывает до</w:t>
      </w:r>
      <w:r w:rsidRPr="00393C07">
        <w:rPr>
          <w:rFonts w:ascii="Times New Roman" w:hAnsi="Times New Roman"/>
          <w:sz w:val="24"/>
          <w:szCs w:val="24"/>
        </w:rPr>
        <w:t>полнительные возможности для организации 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процесса, трудно реализуемые в рамках традиционного урока.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Во-первых, это связано с потенциалом нетрадиционных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урочной деятельности форм</w:t>
      </w:r>
      <w:r>
        <w:rPr>
          <w:rFonts w:ascii="Times New Roman" w:hAnsi="Times New Roman"/>
          <w:sz w:val="24"/>
          <w:szCs w:val="24"/>
        </w:rPr>
        <w:t xml:space="preserve"> проведения математических заня</w:t>
      </w:r>
      <w:r w:rsidRPr="00393C07">
        <w:rPr>
          <w:rFonts w:ascii="Times New Roman" w:hAnsi="Times New Roman"/>
          <w:sz w:val="24"/>
          <w:szCs w:val="24"/>
        </w:rPr>
        <w:t>тий: практические занятия в аудитории и на местности, опрос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и изучение общественного мнения, мозговой штурм, круглый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стол и презентация. Во-вторых, такой возможностью 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интеграция математическо</w:t>
      </w:r>
      <w:r>
        <w:rPr>
          <w:rFonts w:ascii="Times New Roman" w:hAnsi="Times New Roman"/>
          <w:sz w:val="24"/>
          <w:szCs w:val="24"/>
        </w:rPr>
        <w:t>го содержания с содержанием дру</w:t>
      </w:r>
      <w:r w:rsidRPr="00393C07">
        <w:rPr>
          <w:rFonts w:ascii="Times New Roman" w:hAnsi="Times New Roman"/>
          <w:sz w:val="24"/>
          <w:szCs w:val="24"/>
        </w:rPr>
        <w:t>гих учебных предметов и образовательных областей. В данной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программе предлагается «проинтегрировать» математику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финансовой грамотностью,</w:t>
      </w:r>
      <w:r>
        <w:rPr>
          <w:rFonts w:ascii="Times New Roman" w:hAnsi="Times New Roman"/>
          <w:sz w:val="24"/>
          <w:szCs w:val="24"/>
        </w:rPr>
        <w:t xml:space="preserve"> что не только иллюстрирует при</w:t>
      </w:r>
      <w:r w:rsidRPr="00393C07">
        <w:rPr>
          <w:rFonts w:ascii="Times New Roman" w:hAnsi="Times New Roman"/>
          <w:sz w:val="24"/>
          <w:szCs w:val="24"/>
        </w:rPr>
        <w:t>менение математических зна</w:t>
      </w:r>
      <w:r>
        <w:rPr>
          <w:rFonts w:ascii="Times New Roman" w:hAnsi="Times New Roman"/>
          <w:sz w:val="24"/>
          <w:szCs w:val="24"/>
        </w:rPr>
        <w:t>ний в реальной жизни каждого че</w:t>
      </w:r>
      <w:r w:rsidRPr="00393C07">
        <w:rPr>
          <w:rFonts w:ascii="Times New Roman" w:hAnsi="Times New Roman"/>
          <w:sz w:val="24"/>
          <w:szCs w:val="24"/>
        </w:rPr>
        <w:t>ловека и объясняет важные</w:t>
      </w:r>
      <w:r>
        <w:rPr>
          <w:rFonts w:ascii="Times New Roman" w:hAnsi="Times New Roman"/>
          <w:sz w:val="24"/>
          <w:szCs w:val="24"/>
        </w:rPr>
        <w:t xml:space="preserve"> понятия, актуальные для функци</w:t>
      </w:r>
      <w:r w:rsidRPr="00393C07">
        <w:rPr>
          <w:rFonts w:ascii="Times New Roman" w:hAnsi="Times New Roman"/>
          <w:sz w:val="24"/>
          <w:szCs w:val="24"/>
        </w:rPr>
        <w:t>онирования современного общества, но и создает естественную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мотивационную подпитку для изучения как математики, так</w:t>
      </w:r>
      <w:r>
        <w:rPr>
          <w:rFonts w:ascii="Times New Roman" w:hAnsi="Times New Roman"/>
          <w:sz w:val="24"/>
          <w:szCs w:val="24"/>
        </w:rPr>
        <w:t xml:space="preserve"> и обществознания.</w:t>
      </w:r>
    </w:p>
    <w:p w:rsidR="004131F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4131F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4131F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393C07">
        <w:rPr>
          <w:rFonts w:ascii="Times New Roman" w:hAnsi="Times New Roman"/>
          <w:b/>
          <w:bCs/>
          <w:sz w:val="24"/>
          <w:szCs w:val="24"/>
        </w:rPr>
        <w:t>Естественно-научная грамотность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Задачи формирования естественно-научной грамотности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рамках как урочной, так и неурочной деятельности в равной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 xml:space="preserve">мере определяются смыслом </w:t>
      </w:r>
      <w:r>
        <w:rPr>
          <w:rFonts w:ascii="Times New Roman" w:hAnsi="Times New Roman"/>
          <w:sz w:val="24"/>
          <w:szCs w:val="24"/>
        </w:rPr>
        <w:t>понятия естественно-научной гра</w:t>
      </w:r>
      <w:r w:rsidRPr="00393C07">
        <w:rPr>
          <w:rFonts w:ascii="Times New Roman" w:hAnsi="Times New Roman"/>
          <w:sz w:val="24"/>
          <w:szCs w:val="24"/>
        </w:rPr>
        <w:t>мотности, сформулированным в международном исследовании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PISA: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«Естественно-научная гра</w:t>
      </w:r>
      <w:r>
        <w:rPr>
          <w:rFonts w:ascii="Times New Roman" w:hAnsi="Times New Roman"/>
          <w:sz w:val="24"/>
          <w:szCs w:val="24"/>
        </w:rPr>
        <w:t>мотность – это способность чело</w:t>
      </w:r>
      <w:r w:rsidRPr="00393C07">
        <w:rPr>
          <w:rFonts w:ascii="Times New Roman" w:hAnsi="Times New Roman"/>
          <w:sz w:val="24"/>
          <w:szCs w:val="24"/>
        </w:rPr>
        <w:t>века занимать активную г</w:t>
      </w:r>
      <w:r>
        <w:rPr>
          <w:rFonts w:ascii="Times New Roman" w:hAnsi="Times New Roman"/>
          <w:sz w:val="24"/>
          <w:szCs w:val="24"/>
        </w:rPr>
        <w:t>ражданскую позицию по обществен</w:t>
      </w:r>
      <w:r w:rsidRPr="00393C07">
        <w:rPr>
          <w:rFonts w:ascii="Times New Roman" w:hAnsi="Times New Roman"/>
          <w:sz w:val="24"/>
          <w:szCs w:val="24"/>
        </w:rPr>
        <w:t>но значимым вопросам, связанным с естественными науками,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и его готовность интересоваться естественно-научными идеями.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Естественно-научно грам</w:t>
      </w:r>
      <w:r>
        <w:rPr>
          <w:rFonts w:ascii="Times New Roman" w:hAnsi="Times New Roman"/>
          <w:sz w:val="24"/>
          <w:szCs w:val="24"/>
        </w:rPr>
        <w:t>отный человек стремится участво</w:t>
      </w:r>
      <w:r w:rsidRPr="00393C07">
        <w:rPr>
          <w:rFonts w:ascii="Times New Roman" w:hAnsi="Times New Roman"/>
          <w:sz w:val="24"/>
          <w:szCs w:val="24"/>
        </w:rPr>
        <w:t>вать в аргументированном обсуждении проблем, относящихся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к естественным наукам и технологиям, что требуе</w:t>
      </w:r>
      <w:r>
        <w:rPr>
          <w:rFonts w:ascii="Times New Roman" w:hAnsi="Times New Roman"/>
          <w:sz w:val="24"/>
          <w:szCs w:val="24"/>
        </w:rPr>
        <w:t>т от него сле</w:t>
      </w:r>
      <w:r w:rsidRPr="00393C07">
        <w:rPr>
          <w:rFonts w:ascii="Times New Roman" w:hAnsi="Times New Roman"/>
          <w:sz w:val="24"/>
          <w:szCs w:val="24"/>
        </w:rPr>
        <w:t>дующих компетентностей:</w:t>
      </w:r>
    </w:p>
    <w:p w:rsidR="004131F7" w:rsidRPr="00A74154" w:rsidRDefault="004131F7" w:rsidP="00A741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74154">
        <w:rPr>
          <w:rFonts w:ascii="Times New Roman" w:hAnsi="Times New Roman"/>
          <w:sz w:val="24"/>
          <w:szCs w:val="24"/>
        </w:rPr>
        <w:t xml:space="preserve"> научно объяснять явления;</w:t>
      </w:r>
    </w:p>
    <w:p w:rsidR="004131F7" w:rsidRPr="00A74154" w:rsidRDefault="004131F7" w:rsidP="00A741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74154">
        <w:rPr>
          <w:rFonts w:ascii="Times New Roman" w:hAnsi="Times New Roman"/>
          <w:sz w:val="24"/>
          <w:szCs w:val="24"/>
        </w:rPr>
        <w:t xml:space="preserve"> демонстрировать понимание особенностей естественно-научного исследования;</w:t>
      </w:r>
    </w:p>
    <w:p w:rsidR="004131F7" w:rsidRPr="00A74154" w:rsidRDefault="004131F7" w:rsidP="00A741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74154">
        <w:rPr>
          <w:rFonts w:ascii="Times New Roman" w:hAnsi="Times New Roman"/>
          <w:sz w:val="24"/>
          <w:szCs w:val="24"/>
        </w:rPr>
        <w:t xml:space="preserve"> интерпретировать данны</w:t>
      </w:r>
      <w:r>
        <w:rPr>
          <w:rFonts w:ascii="Times New Roman" w:hAnsi="Times New Roman"/>
          <w:sz w:val="24"/>
          <w:szCs w:val="24"/>
        </w:rPr>
        <w:t>е и использовать научные доказа</w:t>
      </w:r>
      <w:r w:rsidRPr="00A74154">
        <w:rPr>
          <w:rFonts w:ascii="Times New Roman" w:hAnsi="Times New Roman"/>
          <w:sz w:val="24"/>
          <w:szCs w:val="24"/>
        </w:rPr>
        <w:t>тельства для получения выводов».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Вместе с тем внеурочная д</w:t>
      </w:r>
      <w:r>
        <w:rPr>
          <w:rFonts w:ascii="Times New Roman" w:hAnsi="Times New Roman"/>
          <w:sz w:val="24"/>
          <w:szCs w:val="24"/>
        </w:rPr>
        <w:t>еятельность предоставляет допол</w:t>
      </w:r>
      <w:r w:rsidRPr="00393C07">
        <w:rPr>
          <w:rFonts w:ascii="Times New Roman" w:hAnsi="Times New Roman"/>
          <w:sz w:val="24"/>
          <w:szCs w:val="24"/>
        </w:rPr>
        <w:t>нительные возможности с т</w:t>
      </w:r>
      <w:r>
        <w:rPr>
          <w:rFonts w:ascii="Times New Roman" w:hAnsi="Times New Roman"/>
          <w:sz w:val="24"/>
          <w:szCs w:val="24"/>
        </w:rPr>
        <w:t>очки зрения вариативности содер</w:t>
      </w:r>
      <w:r w:rsidRPr="00393C07">
        <w:rPr>
          <w:rFonts w:ascii="Times New Roman" w:hAnsi="Times New Roman"/>
          <w:sz w:val="24"/>
          <w:szCs w:val="24"/>
        </w:rPr>
        <w:t>жания и применяемых методов, поскольку все это в меньшей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степени, чем при изучении</w:t>
      </w:r>
      <w:r>
        <w:rPr>
          <w:rFonts w:ascii="Times New Roman" w:hAnsi="Times New Roman"/>
          <w:sz w:val="24"/>
          <w:szCs w:val="24"/>
        </w:rPr>
        <w:t xml:space="preserve"> систематических учебных предметов, </w:t>
      </w:r>
      <w:r w:rsidRPr="00393C07">
        <w:rPr>
          <w:rFonts w:ascii="Times New Roman" w:hAnsi="Times New Roman"/>
          <w:sz w:val="24"/>
          <w:szCs w:val="24"/>
        </w:rPr>
        <w:t>регламентируется образовательным стандартом. Учебные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занятия по естественно-на</w:t>
      </w:r>
      <w:r>
        <w:rPr>
          <w:rFonts w:ascii="Times New Roman" w:hAnsi="Times New Roman"/>
          <w:sz w:val="24"/>
          <w:szCs w:val="24"/>
        </w:rPr>
        <w:t>учной грамотности в рамках внеу</w:t>
      </w:r>
      <w:r w:rsidRPr="00393C07">
        <w:rPr>
          <w:rFonts w:ascii="Times New Roman" w:hAnsi="Times New Roman"/>
          <w:sz w:val="24"/>
          <w:szCs w:val="24"/>
        </w:rPr>
        <w:t xml:space="preserve">рочной деятельности могут </w:t>
      </w:r>
      <w:r>
        <w:rPr>
          <w:rFonts w:ascii="Times New Roman" w:hAnsi="Times New Roman"/>
          <w:sz w:val="24"/>
          <w:szCs w:val="24"/>
        </w:rPr>
        <w:t>проводиться в разнообразных фор</w:t>
      </w:r>
      <w:r w:rsidRPr="00393C07">
        <w:rPr>
          <w:rFonts w:ascii="Times New Roman" w:hAnsi="Times New Roman"/>
          <w:sz w:val="24"/>
          <w:szCs w:val="24"/>
        </w:rPr>
        <w:t>мах в зависимости от количественного состава учебной группы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 xml:space="preserve">(это совсем не обязательно </w:t>
      </w:r>
      <w:r>
        <w:rPr>
          <w:rFonts w:ascii="Times New Roman" w:hAnsi="Times New Roman"/>
          <w:sz w:val="24"/>
          <w:szCs w:val="24"/>
        </w:rPr>
        <w:t>целый класс), ресурсного обеспе</w:t>
      </w:r>
      <w:r w:rsidRPr="00393C07">
        <w:rPr>
          <w:rFonts w:ascii="Times New Roman" w:hAnsi="Times New Roman"/>
          <w:sz w:val="24"/>
          <w:szCs w:val="24"/>
        </w:rPr>
        <w:t>чения (лабораторное обор</w:t>
      </w:r>
      <w:r>
        <w:rPr>
          <w:rFonts w:ascii="Times New Roman" w:hAnsi="Times New Roman"/>
          <w:sz w:val="24"/>
          <w:szCs w:val="24"/>
        </w:rPr>
        <w:t>удование, медиаресурсы), методи</w:t>
      </w:r>
      <w:r w:rsidRPr="00393C07">
        <w:rPr>
          <w:rFonts w:ascii="Times New Roman" w:hAnsi="Times New Roman"/>
          <w:sz w:val="24"/>
          <w:szCs w:val="24"/>
        </w:rPr>
        <w:t>ческих предпочтений учителя и познавательной активности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учащихся.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393C07">
        <w:rPr>
          <w:rFonts w:ascii="Times New Roman" w:hAnsi="Times New Roman"/>
          <w:b/>
          <w:bCs/>
          <w:sz w:val="24"/>
          <w:szCs w:val="24"/>
        </w:rPr>
        <w:t>Финансовая грамотность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Формирование финансово</w:t>
      </w:r>
      <w:r>
        <w:rPr>
          <w:rFonts w:ascii="Times New Roman" w:hAnsi="Times New Roman"/>
          <w:sz w:val="24"/>
          <w:szCs w:val="24"/>
        </w:rPr>
        <w:t>й грамотности предполагает осво</w:t>
      </w:r>
      <w:r w:rsidRPr="00393C07">
        <w:rPr>
          <w:rFonts w:ascii="Times New Roman" w:hAnsi="Times New Roman"/>
          <w:sz w:val="24"/>
          <w:szCs w:val="24"/>
        </w:rPr>
        <w:t>ение знаний, умений, устано</w:t>
      </w:r>
      <w:r>
        <w:rPr>
          <w:rFonts w:ascii="Times New Roman" w:hAnsi="Times New Roman"/>
          <w:sz w:val="24"/>
          <w:szCs w:val="24"/>
        </w:rPr>
        <w:t>вок и моделей поведения, необхо</w:t>
      </w:r>
      <w:r w:rsidRPr="00393C07">
        <w:rPr>
          <w:rFonts w:ascii="Times New Roman" w:hAnsi="Times New Roman"/>
          <w:sz w:val="24"/>
          <w:szCs w:val="24"/>
        </w:rPr>
        <w:t>димых для принятия разумных финансовых решений. С этой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целью в модуль финансов</w:t>
      </w:r>
      <w:r>
        <w:rPr>
          <w:rFonts w:ascii="Times New Roman" w:hAnsi="Times New Roman"/>
          <w:sz w:val="24"/>
          <w:szCs w:val="24"/>
        </w:rPr>
        <w:t xml:space="preserve">ой грамотности Программы включены разделы </w:t>
      </w:r>
      <w:r w:rsidRPr="00393C07">
        <w:rPr>
          <w:rFonts w:ascii="Times New Roman" w:hAnsi="Times New Roman"/>
          <w:sz w:val="24"/>
          <w:szCs w:val="24"/>
        </w:rPr>
        <w:t>«Основы финансового успеха» (8—9 классы). Изучая темы этих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разделов, обучающиеся познакомятся с базовыми правилами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 xml:space="preserve">грамотного использования </w:t>
      </w:r>
      <w:r>
        <w:rPr>
          <w:rFonts w:ascii="Times New Roman" w:hAnsi="Times New Roman"/>
          <w:sz w:val="24"/>
          <w:szCs w:val="24"/>
        </w:rPr>
        <w:t>денежных средств, научатся выяв</w:t>
      </w:r>
      <w:r w:rsidRPr="00393C07">
        <w:rPr>
          <w:rFonts w:ascii="Times New Roman" w:hAnsi="Times New Roman"/>
          <w:sz w:val="24"/>
          <w:szCs w:val="24"/>
        </w:rPr>
        <w:t>лять и анализировать фина</w:t>
      </w:r>
      <w:r>
        <w:rPr>
          <w:rFonts w:ascii="Times New Roman" w:hAnsi="Times New Roman"/>
          <w:sz w:val="24"/>
          <w:szCs w:val="24"/>
        </w:rPr>
        <w:t>нсовую информацию, оценивать фи</w:t>
      </w:r>
      <w:r w:rsidRPr="00393C07">
        <w:rPr>
          <w:rFonts w:ascii="Times New Roman" w:hAnsi="Times New Roman"/>
          <w:sz w:val="24"/>
          <w:szCs w:val="24"/>
        </w:rPr>
        <w:t>нансовые проблемы, обосно</w:t>
      </w:r>
      <w:r>
        <w:rPr>
          <w:rFonts w:ascii="Times New Roman" w:hAnsi="Times New Roman"/>
          <w:sz w:val="24"/>
          <w:szCs w:val="24"/>
        </w:rPr>
        <w:t>вывать финансовые решения и оце</w:t>
      </w:r>
      <w:r w:rsidRPr="00393C07">
        <w:rPr>
          <w:rFonts w:ascii="Times New Roman" w:hAnsi="Times New Roman"/>
          <w:sz w:val="24"/>
          <w:szCs w:val="24"/>
        </w:rPr>
        <w:t>нивать финансовые риски. Занятия по программе способствуют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выработке умений и навыков, необходимых при рассмотрении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финансовых вопросов, не имеющих однозначно правильных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решений, требующих ана</w:t>
      </w:r>
      <w:r>
        <w:rPr>
          <w:rFonts w:ascii="Times New Roman" w:hAnsi="Times New Roman"/>
          <w:sz w:val="24"/>
          <w:szCs w:val="24"/>
        </w:rPr>
        <w:t>лиза альтернатив и возможных по</w:t>
      </w:r>
      <w:r w:rsidRPr="00393C07">
        <w:rPr>
          <w:rFonts w:ascii="Times New Roman" w:hAnsi="Times New Roman"/>
          <w:sz w:val="24"/>
          <w:szCs w:val="24"/>
        </w:rPr>
        <w:t>следствий сделанного выбора</w:t>
      </w:r>
      <w:r>
        <w:rPr>
          <w:rFonts w:ascii="Times New Roman" w:hAnsi="Times New Roman"/>
          <w:sz w:val="24"/>
          <w:szCs w:val="24"/>
        </w:rPr>
        <w:t xml:space="preserve"> с учетом возможностей и предпо</w:t>
      </w:r>
      <w:r w:rsidRPr="00393C07">
        <w:rPr>
          <w:rFonts w:ascii="Times New Roman" w:hAnsi="Times New Roman"/>
          <w:sz w:val="24"/>
          <w:szCs w:val="24"/>
        </w:rPr>
        <w:t>чтений конкретного человека или семьи. Содержание занятий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создает условия для прим</w:t>
      </w:r>
      <w:r>
        <w:rPr>
          <w:rFonts w:ascii="Times New Roman" w:hAnsi="Times New Roman"/>
          <w:sz w:val="24"/>
          <w:szCs w:val="24"/>
        </w:rPr>
        <w:t>енения финансовых знаний и пони</w:t>
      </w:r>
      <w:r w:rsidRPr="00393C07">
        <w:rPr>
          <w:rFonts w:ascii="Times New Roman" w:hAnsi="Times New Roman"/>
          <w:sz w:val="24"/>
          <w:szCs w:val="24"/>
        </w:rPr>
        <w:t>мания при решении практических вопросов, входящих в число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задач, рассматриваемых п</w:t>
      </w:r>
      <w:r>
        <w:rPr>
          <w:rFonts w:ascii="Times New Roman" w:hAnsi="Times New Roman"/>
          <w:sz w:val="24"/>
          <w:szCs w:val="24"/>
        </w:rPr>
        <w:t>ри изучении математики, информа</w:t>
      </w:r>
      <w:r w:rsidRPr="00393C07">
        <w:rPr>
          <w:rFonts w:ascii="Times New Roman" w:hAnsi="Times New Roman"/>
          <w:sz w:val="24"/>
          <w:szCs w:val="24"/>
        </w:rPr>
        <w:t>тики, географии и обществознания.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393C07">
        <w:rPr>
          <w:rFonts w:ascii="Times New Roman" w:hAnsi="Times New Roman"/>
          <w:b/>
          <w:bCs/>
          <w:sz w:val="24"/>
          <w:szCs w:val="24"/>
        </w:rPr>
        <w:t>Глобальные компетенции</w:t>
      </w:r>
    </w:p>
    <w:p w:rsidR="004131F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Направление «глобал</w:t>
      </w:r>
      <w:r>
        <w:rPr>
          <w:rFonts w:ascii="Times New Roman" w:hAnsi="Times New Roman"/>
          <w:sz w:val="24"/>
          <w:szCs w:val="24"/>
        </w:rPr>
        <w:t>ьные компетенции» непосредствен</w:t>
      </w:r>
      <w:r w:rsidRPr="00393C07">
        <w:rPr>
          <w:rFonts w:ascii="Times New Roman" w:hAnsi="Times New Roman"/>
          <w:sz w:val="24"/>
          <w:szCs w:val="24"/>
        </w:rPr>
        <w:t>но связано с освоением знаний по проблемам глобализации,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устойчивого развития и меж</w:t>
      </w:r>
      <w:r>
        <w:rPr>
          <w:rFonts w:ascii="Times New Roman" w:hAnsi="Times New Roman"/>
          <w:sz w:val="24"/>
          <w:szCs w:val="24"/>
        </w:rPr>
        <w:t>культурного взаимодействия, изу</w:t>
      </w:r>
      <w:r w:rsidRPr="00393C07">
        <w:rPr>
          <w:rFonts w:ascii="Times New Roman" w:hAnsi="Times New Roman"/>
          <w:sz w:val="24"/>
          <w:szCs w:val="24"/>
        </w:rPr>
        <w:t>чение которых в соответствии с Федеральным государственным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стандартом основного общего образования входит в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естественно-научных, обще</w:t>
      </w:r>
      <w:r>
        <w:rPr>
          <w:rFonts w:ascii="Times New Roman" w:hAnsi="Times New Roman"/>
          <w:sz w:val="24"/>
          <w:szCs w:val="24"/>
        </w:rPr>
        <w:t>ственно-научных предметов и ино</w:t>
      </w:r>
      <w:r w:rsidRPr="00393C07">
        <w:rPr>
          <w:rFonts w:ascii="Times New Roman" w:hAnsi="Times New Roman"/>
          <w:sz w:val="24"/>
          <w:szCs w:val="24"/>
        </w:rPr>
        <w:t>странных языков. Содержание модуля отражает два аспекта: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глобальные проблемы и м</w:t>
      </w:r>
      <w:r>
        <w:rPr>
          <w:rFonts w:ascii="Times New Roman" w:hAnsi="Times New Roman"/>
          <w:sz w:val="24"/>
          <w:szCs w:val="24"/>
        </w:rPr>
        <w:t>ежкультурное взаимодействие. Ор</w:t>
      </w:r>
      <w:r w:rsidRPr="00393C07">
        <w:rPr>
          <w:rFonts w:ascii="Times New Roman" w:hAnsi="Times New Roman"/>
          <w:sz w:val="24"/>
          <w:szCs w:val="24"/>
        </w:rPr>
        <w:t>ганизация занятий в рамках модуля по «глобальным комп</w:t>
      </w:r>
      <w:r>
        <w:rPr>
          <w:rFonts w:ascii="Times New Roman" w:hAnsi="Times New Roman"/>
          <w:sz w:val="24"/>
          <w:szCs w:val="24"/>
        </w:rPr>
        <w:t>е</w:t>
      </w:r>
      <w:r w:rsidRPr="00393C07">
        <w:rPr>
          <w:rFonts w:ascii="Times New Roman" w:hAnsi="Times New Roman"/>
          <w:sz w:val="24"/>
          <w:szCs w:val="24"/>
        </w:rPr>
        <w:t>тенциям» развивает критическое и аналитическое мышление,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умения анализировать глоба</w:t>
      </w:r>
      <w:r>
        <w:rPr>
          <w:rFonts w:ascii="Times New Roman" w:hAnsi="Times New Roman"/>
          <w:sz w:val="24"/>
          <w:szCs w:val="24"/>
        </w:rPr>
        <w:t>льные и локальные проблемы и во</w:t>
      </w:r>
      <w:r w:rsidRPr="00393C07">
        <w:rPr>
          <w:rFonts w:ascii="Times New Roman" w:hAnsi="Times New Roman"/>
          <w:sz w:val="24"/>
          <w:szCs w:val="24"/>
        </w:rPr>
        <w:t>просы межкультурного взаимодействия, выявлять и оценивать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различные мнения и точки</w:t>
      </w:r>
      <w:r>
        <w:rPr>
          <w:rFonts w:ascii="Times New Roman" w:hAnsi="Times New Roman"/>
          <w:sz w:val="24"/>
          <w:szCs w:val="24"/>
        </w:rPr>
        <w:t xml:space="preserve"> зрения, объяснять сложные ситу</w:t>
      </w:r>
      <w:r w:rsidRPr="00393C07">
        <w:rPr>
          <w:rFonts w:ascii="Times New Roman" w:hAnsi="Times New Roman"/>
          <w:sz w:val="24"/>
          <w:szCs w:val="24"/>
        </w:rPr>
        <w:t>ации и проблемы, оценивать информацию, а также действия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людей и их воздействие на природу и общество.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131F7" w:rsidRPr="00393C07" w:rsidRDefault="004131F7" w:rsidP="00452500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Деятельность по формированию глобальной компетентности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обучающихся позволяет р</w:t>
      </w:r>
      <w:r>
        <w:rPr>
          <w:rFonts w:ascii="Times New Roman" w:hAnsi="Times New Roman"/>
          <w:sz w:val="24"/>
          <w:szCs w:val="24"/>
        </w:rPr>
        <w:t>ешать образовательные и воспита</w:t>
      </w:r>
      <w:r w:rsidRPr="00393C07">
        <w:rPr>
          <w:rFonts w:ascii="Times New Roman" w:hAnsi="Times New Roman"/>
          <w:sz w:val="24"/>
          <w:szCs w:val="24"/>
        </w:rPr>
        <w:t>тельные задачи, ориентируя школьников с учетом их возраста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и познавательных интересов на современную систему научных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представлений о взаимосвя</w:t>
      </w:r>
      <w:r>
        <w:rPr>
          <w:rFonts w:ascii="Times New Roman" w:hAnsi="Times New Roman"/>
          <w:sz w:val="24"/>
          <w:szCs w:val="24"/>
        </w:rPr>
        <w:t>зях человека с природной и соци</w:t>
      </w:r>
      <w:r w:rsidRPr="00393C07">
        <w:rPr>
          <w:rFonts w:ascii="Times New Roman" w:hAnsi="Times New Roman"/>
          <w:sz w:val="24"/>
          <w:szCs w:val="24"/>
        </w:rPr>
        <w:t>альной средой, повышение уровня экологической культуры,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применение знаний из социальных и естественных наук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планировании своих действий и поступков и при оценке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возможных последствий д</w:t>
      </w:r>
      <w:r>
        <w:rPr>
          <w:rFonts w:ascii="Times New Roman" w:hAnsi="Times New Roman"/>
          <w:sz w:val="24"/>
          <w:szCs w:val="24"/>
        </w:rPr>
        <w:t>ля окружающей среды и социально</w:t>
      </w:r>
      <w:r w:rsidRPr="00393C07">
        <w:rPr>
          <w:rFonts w:ascii="Times New Roman" w:hAnsi="Times New Roman"/>
          <w:sz w:val="24"/>
          <w:szCs w:val="24"/>
        </w:rPr>
        <w:t>го окружения.</w:t>
      </w:r>
    </w:p>
    <w:p w:rsidR="004131F7" w:rsidRPr="00393C07" w:rsidRDefault="004131F7" w:rsidP="00A7415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393C07">
        <w:rPr>
          <w:rFonts w:ascii="Times New Roman" w:hAnsi="Times New Roman"/>
          <w:b/>
          <w:bCs/>
          <w:sz w:val="24"/>
          <w:szCs w:val="24"/>
        </w:rPr>
        <w:t>Креативное мышление</w:t>
      </w:r>
    </w:p>
    <w:p w:rsidR="004131F7" w:rsidRPr="00393C07" w:rsidRDefault="004131F7" w:rsidP="00452500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Модуль «Креативное мы</w:t>
      </w:r>
      <w:r>
        <w:rPr>
          <w:rFonts w:ascii="Times New Roman" w:hAnsi="Times New Roman"/>
          <w:sz w:val="24"/>
          <w:szCs w:val="24"/>
        </w:rPr>
        <w:t>шление» отражает новое направле</w:t>
      </w:r>
      <w:r w:rsidRPr="00393C07">
        <w:rPr>
          <w:rFonts w:ascii="Times New Roman" w:hAnsi="Times New Roman"/>
          <w:sz w:val="24"/>
          <w:szCs w:val="24"/>
        </w:rPr>
        <w:t>ние функциональной грамотности. Введение этого направления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обусловлено тем, что сегодня, к</w:t>
      </w:r>
      <w:r>
        <w:rPr>
          <w:rFonts w:ascii="Times New Roman" w:hAnsi="Times New Roman"/>
          <w:sz w:val="24"/>
          <w:szCs w:val="24"/>
        </w:rPr>
        <w:t>ак никогда раньше, обществен</w:t>
      </w:r>
      <w:r w:rsidRPr="00393C07">
        <w:rPr>
          <w:rFonts w:ascii="Times New Roman" w:hAnsi="Times New Roman"/>
          <w:sz w:val="24"/>
          <w:szCs w:val="24"/>
        </w:rPr>
        <w:t>ное развитие, развитие материальной и духовной культуры,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развитие производства зависят от появления инновационных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идей, от создания нового знания и от способности его выразить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и донести до людей. Привычка мыслить креативно помогает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людям достигать лучших ре</w:t>
      </w:r>
      <w:r>
        <w:rPr>
          <w:rFonts w:ascii="Times New Roman" w:hAnsi="Times New Roman"/>
          <w:sz w:val="24"/>
          <w:szCs w:val="24"/>
        </w:rPr>
        <w:t>зультатов в преобразовании окру</w:t>
      </w:r>
      <w:r w:rsidRPr="00393C07">
        <w:rPr>
          <w:rFonts w:ascii="Times New Roman" w:hAnsi="Times New Roman"/>
          <w:sz w:val="24"/>
          <w:szCs w:val="24"/>
        </w:rPr>
        <w:t>жающей действительности, эффективно и грамотно отвечать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вновь возникающие вызовы</w:t>
      </w:r>
      <w:r>
        <w:rPr>
          <w:rFonts w:ascii="Times New Roman" w:hAnsi="Times New Roman"/>
          <w:sz w:val="24"/>
          <w:szCs w:val="24"/>
        </w:rPr>
        <w:t>. Именно поэтому креативное мыш</w:t>
      </w:r>
      <w:r w:rsidRPr="00393C07">
        <w:rPr>
          <w:rFonts w:ascii="Times New Roman" w:hAnsi="Times New Roman"/>
          <w:sz w:val="24"/>
          <w:szCs w:val="24"/>
        </w:rPr>
        <w:t>ление рассматривается к</w:t>
      </w:r>
      <w:r>
        <w:rPr>
          <w:rFonts w:ascii="Times New Roman" w:hAnsi="Times New Roman"/>
          <w:sz w:val="24"/>
          <w:szCs w:val="24"/>
        </w:rPr>
        <w:t>ак одна из составляющих функцио</w:t>
      </w:r>
      <w:r w:rsidRPr="00393C07">
        <w:rPr>
          <w:rFonts w:ascii="Times New Roman" w:hAnsi="Times New Roman"/>
          <w:sz w:val="24"/>
          <w:szCs w:val="24"/>
        </w:rPr>
        <w:t>нальной грамотности, характеризующей способность грамотно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пользоваться имеющимися</w:t>
      </w:r>
      <w:r>
        <w:rPr>
          <w:rFonts w:ascii="Times New Roman" w:hAnsi="Times New Roman"/>
          <w:sz w:val="24"/>
          <w:szCs w:val="24"/>
        </w:rPr>
        <w:t xml:space="preserve"> знаниями, умениями, компетенци</w:t>
      </w:r>
      <w:r w:rsidRPr="00393C07">
        <w:rPr>
          <w:rFonts w:ascii="Times New Roman" w:hAnsi="Times New Roman"/>
          <w:sz w:val="24"/>
          <w:szCs w:val="24"/>
        </w:rPr>
        <w:t>ями при решении самого ш</w:t>
      </w:r>
      <w:r>
        <w:rPr>
          <w:rFonts w:ascii="Times New Roman" w:hAnsi="Times New Roman"/>
          <w:sz w:val="24"/>
          <w:szCs w:val="24"/>
        </w:rPr>
        <w:t>ирокого спектра проблем, с кото</w:t>
      </w:r>
      <w:r w:rsidRPr="00393C07">
        <w:rPr>
          <w:rFonts w:ascii="Times New Roman" w:hAnsi="Times New Roman"/>
          <w:sz w:val="24"/>
          <w:szCs w:val="24"/>
        </w:rPr>
        <w:t>рыми современный человек встречается в различных реальных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ситуациях. Задача и назначение модуля – дать об</w:t>
      </w:r>
      <w:r>
        <w:rPr>
          <w:rFonts w:ascii="Times New Roman" w:hAnsi="Times New Roman"/>
          <w:sz w:val="24"/>
          <w:szCs w:val="24"/>
        </w:rPr>
        <w:t>щее представ</w:t>
      </w:r>
      <w:r w:rsidRPr="00393C07">
        <w:rPr>
          <w:rFonts w:ascii="Times New Roman" w:hAnsi="Times New Roman"/>
          <w:sz w:val="24"/>
          <w:szCs w:val="24"/>
        </w:rPr>
        <w:t>ление о креативном мышл</w:t>
      </w:r>
      <w:r>
        <w:rPr>
          <w:rFonts w:ascii="Times New Roman" w:hAnsi="Times New Roman"/>
          <w:sz w:val="24"/>
          <w:szCs w:val="24"/>
        </w:rPr>
        <w:t>ении и сформировать базовые дей</w:t>
      </w:r>
      <w:r w:rsidRPr="00393C07">
        <w:rPr>
          <w:rFonts w:ascii="Times New Roman" w:hAnsi="Times New Roman"/>
          <w:sz w:val="24"/>
          <w:szCs w:val="24"/>
        </w:rPr>
        <w:t>ствия, лежащие в его основе: умение выдвигать, оценивать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совершенствовать идеи, н</w:t>
      </w:r>
      <w:r>
        <w:rPr>
          <w:rFonts w:ascii="Times New Roman" w:hAnsi="Times New Roman"/>
          <w:sz w:val="24"/>
          <w:szCs w:val="24"/>
        </w:rPr>
        <w:t>аправленные на поиск инновацион</w:t>
      </w:r>
      <w:r w:rsidRPr="00393C07">
        <w:rPr>
          <w:rFonts w:ascii="Times New Roman" w:hAnsi="Times New Roman"/>
          <w:sz w:val="24"/>
          <w:szCs w:val="24"/>
        </w:rPr>
        <w:t>ных решений во всех сферах человеческой жизни. Содержание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занятий направлено на формирование у обучающихся 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 xml:space="preserve">понимания особенностей </w:t>
      </w:r>
      <w:r>
        <w:rPr>
          <w:rFonts w:ascii="Times New Roman" w:hAnsi="Times New Roman"/>
          <w:sz w:val="24"/>
          <w:szCs w:val="24"/>
        </w:rPr>
        <w:t>креативного мышления. В ходе за</w:t>
      </w:r>
      <w:r w:rsidRPr="00393C07">
        <w:rPr>
          <w:rFonts w:ascii="Times New Roman" w:hAnsi="Times New Roman"/>
          <w:sz w:val="24"/>
          <w:szCs w:val="24"/>
        </w:rPr>
        <w:t>нятий моделируются ситуа</w:t>
      </w:r>
      <w:r>
        <w:rPr>
          <w:rFonts w:ascii="Times New Roman" w:hAnsi="Times New Roman"/>
          <w:sz w:val="24"/>
          <w:szCs w:val="24"/>
        </w:rPr>
        <w:t>ции, в которых уместно и целесо</w:t>
      </w:r>
      <w:r w:rsidRPr="00393C07">
        <w:rPr>
          <w:rFonts w:ascii="Times New Roman" w:hAnsi="Times New Roman"/>
          <w:sz w:val="24"/>
          <w:szCs w:val="24"/>
        </w:rPr>
        <w:t>образно применять навыки креативного мышления, учащиеся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осваивают систему базовых действий, лежащих</w:t>
      </w:r>
      <w:r>
        <w:rPr>
          <w:rFonts w:ascii="Times New Roman" w:hAnsi="Times New Roman"/>
          <w:sz w:val="24"/>
          <w:szCs w:val="24"/>
        </w:rPr>
        <w:t xml:space="preserve"> в основе креа</w:t>
      </w:r>
      <w:r w:rsidRPr="00393C07">
        <w:rPr>
          <w:rFonts w:ascii="Times New Roman" w:hAnsi="Times New Roman"/>
          <w:sz w:val="24"/>
          <w:szCs w:val="24"/>
        </w:rPr>
        <w:t>тивного мышления. Это позволяет впоследствии, на уроках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на классных часах, в ходе уч</w:t>
      </w:r>
      <w:r>
        <w:rPr>
          <w:rFonts w:ascii="Times New Roman" w:hAnsi="Times New Roman"/>
          <w:sz w:val="24"/>
          <w:szCs w:val="24"/>
        </w:rPr>
        <w:t>ебно-проектной и учебно-исследо</w:t>
      </w:r>
      <w:r w:rsidRPr="00393C07">
        <w:rPr>
          <w:rFonts w:ascii="Times New Roman" w:hAnsi="Times New Roman"/>
          <w:sz w:val="24"/>
          <w:szCs w:val="24"/>
        </w:rPr>
        <w:t>вательской деятельности использовать освоенные навыки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развития и совершенствования креативного мышления.</w:t>
      </w:r>
    </w:p>
    <w:p w:rsidR="004131F7" w:rsidRPr="000B14F3" w:rsidRDefault="004131F7" w:rsidP="000B14F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93C07">
        <w:rPr>
          <w:rFonts w:ascii="Times New Roman" w:hAnsi="Times New Roman"/>
          <w:sz w:val="24"/>
          <w:szCs w:val="24"/>
        </w:rPr>
        <w:t>Каждый модуль Программы предлагается изучать ежегодно</w:t>
      </w:r>
      <w:r>
        <w:rPr>
          <w:rFonts w:ascii="Times New Roman" w:hAnsi="Times New Roman"/>
          <w:sz w:val="24"/>
          <w:szCs w:val="24"/>
        </w:rPr>
        <w:t xml:space="preserve"> в объеме 5 часов в неделю</w:t>
      </w:r>
      <w:r w:rsidRPr="00393C07">
        <w:rPr>
          <w:rFonts w:ascii="Times New Roman" w:hAnsi="Times New Roman"/>
          <w:sz w:val="24"/>
          <w:szCs w:val="24"/>
        </w:rPr>
        <w:t>. Во всех модулях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в последовательно усложняющихся контекстах предлагаются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задания, основанные на проблемных жизненных ситуациях,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формирующие необходимые для функциональн</w:t>
      </w:r>
      <w:r>
        <w:rPr>
          <w:rFonts w:ascii="Times New Roman" w:hAnsi="Times New Roman"/>
          <w:sz w:val="24"/>
          <w:szCs w:val="24"/>
        </w:rPr>
        <w:t>о грамотно</w:t>
      </w:r>
      <w:r w:rsidRPr="00393C07">
        <w:rPr>
          <w:rFonts w:ascii="Times New Roman" w:hAnsi="Times New Roman"/>
          <w:sz w:val="24"/>
          <w:szCs w:val="24"/>
        </w:rPr>
        <w:t>го человека умения и способы действия. Последние занятия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каждого года обучения используются для подведения итогов,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C07">
        <w:rPr>
          <w:rFonts w:ascii="Times New Roman" w:hAnsi="Times New Roman"/>
          <w:sz w:val="24"/>
          <w:szCs w:val="24"/>
        </w:rPr>
        <w:t>проведения диагностики, оценки или самооценки и рефлексии.</w:t>
      </w: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</w:p>
    <w:p w:rsidR="004131F7" w:rsidRDefault="004131F7" w:rsidP="00393C07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</w:pPr>
      <w:r>
        <w:rPr>
          <w:rFonts w:ascii="Circe-Bold" w:hAnsi="Circe-Bold" w:cs="Circe-Bold"/>
          <w:b/>
          <w:bCs/>
        </w:rPr>
        <w:t>СОДЕРЖАНИЕ КУРСА ПО ШЕСТИ НАПРАВЛЕНИЯМ</w:t>
      </w:r>
    </w:p>
    <w:p w:rsidR="004131F7" w:rsidRDefault="004131F7" w:rsidP="00393C07">
      <w:pPr>
        <w:rPr>
          <w:rFonts w:ascii="Circe-Bold" w:hAnsi="Circe-Bold" w:cs="Circe-Bold"/>
          <w:b/>
          <w:bCs/>
        </w:rPr>
      </w:pPr>
      <w:r>
        <w:rPr>
          <w:rFonts w:ascii="Circe-Bold" w:hAnsi="Circe-Bold" w:cs="Circe-Bold"/>
          <w:b/>
          <w:bCs/>
        </w:rPr>
        <w:t>ФУНКЦИОНАЛЬНОЙ ГРАМОТНОСТИ ДЛЯ 9 КЛАССА</w:t>
      </w:r>
    </w:p>
    <w:p w:rsidR="004131F7" w:rsidRDefault="004131F7" w:rsidP="00C23EC9">
      <w:pPr>
        <w:spacing w:line="240" w:lineRule="auto"/>
        <w:rPr>
          <w:rFonts w:ascii="Circe-ExtraBold" w:hAnsi="Circe-ExtraBold" w:cs="Circe-ExtraBold"/>
          <w:b/>
          <w:bCs/>
        </w:rPr>
      </w:pPr>
      <w:r>
        <w:rPr>
          <w:rFonts w:ascii="Circe-ExtraBold" w:hAnsi="Circe-ExtraBold" w:cs="Circe-ExtraBold"/>
          <w:b/>
          <w:bCs/>
        </w:rPr>
        <w:t>9 класс</w:t>
      </w:r>
    </w:p>
    <w:tbl>
      <w:tblPr>
        <w:tblpPr w:leftFromText="180" w:rightFromText="180" w:vertAnchor="text" w:horzAnchor="margin" w:tblpY="10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"/>
        <w:gridCol w:w="534"/>
        <w:gridCol w:w="8646"/>
      </w:tblGrid>
      <w:tr w:rsidR="004131F7" w:rsidRPr="00072105" w:rsidTr="00072105">
        <w:tc>
          <w:tcPr>
            <w:tcW w:w="9180" w:type="dxa"/>
            <w:gridSpan w:val="3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 xml:space="preserve">Модуль: Читательская грамотность </w:t>
            </w:r>
            <w:r w:rsidRPr="00072105">
              <w:rPr>
                <w:rFonts w:ascii="MS Mincho" w:eastAsia="MS Mincho" w:hAnsi="MS Mincho" w:cs="MS Mincho" w:hint="eastAsia"/>
                <w:b/>
                <w:bCs/>
                <w:sz w:val="24"/>
                <w:szCs w:val="24"/>
              </w:rPr>
              <w:t>≪</w:t>
            </w: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>События и факты с разных точек зрения</w:t>
            </w:r>
            <w:r w:rsidRPr="00072105">
              <w:rPr>
                <w:rFonts w:ascii="MS Mincho" w:eastAsia="MS Mincho" w:hAnsi="MS Mincho" w:cs="MS Mincho" w:hint="eastAsia"/>
                <w:b/>
                <w:bCs/>
                <w:sz w:val="24"/>
                <w:szCs w:val="24"/>
              </w:rPr>
              <w:t>≫</w:t>
            </w: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 xml:space="preserve"> (5 ч)</w:t>
            </w:r>
          </w:p>
        </w:tc>
      </w:tr>
      <w:tr w:rsidR="004131F7" w:rsidRPr="00072105" w:rsidTr="00072105">
        <w:tc>
          <w:tcPr>
            <w:tcW w:w="534" w:type="dxa"/>
            <w:gridSpan w:val="2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Смысл жизни (я и моя жизнь)</w:t>
            </w:r>
          </w:p>
        </w:tc>
      </w:tr>
      <w:tr w:rsidR="004131F7" w:rsidRPr="00072105" w:rsidTr="00072105">
        <w:tc>
          <w:tcPr>
            <w:tcW w:w="534" w:type="dxa"/>
            <w:gridSpan w:val="2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Самоопределение</w:t>
            </w:r>
          </w:p>
        </w:tc>
      </w:tr>
      <w:tr w:rsidR="004131F7" w:rsidRPr="00072105" w:rsidTr="00072105">
        <w:tc>
          <w:tcPr>
            <w:tcW w:w="534" w:type="dxa"/>
            <w:gridSpan w:val="2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Смыслы, явные и скрытые</w:t>
            </w:r>
          </w:p>
        </w:tc>
      </w:tr>
      <w:tr w:rsidR="004131F7" w:rsidRPr="00072105" w:rsidTr="00072105">
        <w:tc>
          <w:tcPr>
            <w:tcW w:w="9180" w:type="dxa"/>
            <w:gridSpan w:val="3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 xml:space="preserve">Модуль: Естественно-научная грамотность </w:t>
            </w:r>
            <w:r w:rsidRPr="00072105">
              <w:rPr>
                <w:rFonts w:ascii="MS Mincho" w:eastAsia="MS Mincho" w:hAnsi="MS Mincho" w:cs="MS Mincho" w:hint="eastAsia"/>
                <w:b/>
                <w:bCs/>
                <w:sz w:val="24"/>
                <w:szCs w:val="24"/>
              </w:rPr>
              <w:t>≪</w:t>
            </w: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>Знания в действии</w:t>
            </w:r>
            <w:r w:rsidRPr="00072105">
              <w:rPr>
                <w:rFonts w:ascii="MS Mincho" w:eastAsia="MS Mincho" w:hAnsi="MS Mincho" w:cs="MS Mincho" w:hint="eastAsia"/>
                <w:b/>
                <w:bCs/>
                <w:sz w:val="24"/>
                <w:szCs w:val="24"/>
              </w:rPr>
              <w:t>≫</w:t>
            </w: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 xml:space="preserve"> (5 ч)</w:t>
            </w:r>
          </w:p>
        </w:tc>
      </w:tr>
      <w:tr w:rsidR="004131F7" w:rsidRPr="00072105" w:rsidTr="00072105">
        <w:tc>
          <w:tcPr>
            <w:tcW w:w="534" w:type="dxa"/>
            <w:gridSpan w:val="2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Наука и технологии</w:t>
            </w:r>
          </w:p>
        </w:tc>
      </w:tr>
      <w:tr w:rsidR="004131F7" w:rsidRPr="00072105" w:rsidTr="00072105">
        <w:tc>
          <w:tcPr>
            <w:tcW w:w="534" w:type="dxa"/>
            <w:gridSpan w:val="2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Вещества, которые нас окружают Земле</w:t>
            </w:r>
          </w:p>
        </w:tc>
      </w:tr>
      <w:tr w:rsidR="004131F7" w:rsidRPr="00072105" w:rsidTr="00072105">
        <w:tc>
          <w:tcPr>
            <w:tcW w:w="534" w:type="dxa"/>
            <w:gridSpan w:val="2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Наше здоровье</w:t>
            </w:r>
          </w:p>
        </w:tc>
      </w:tr>
      <w:tr w:rsidR="004131F7" w:rsidRPr="00072105" w:rsidTr="00072105">
        <w:tc>
          <w:tcPr>
            <w:tcW w:w="534" w:type="dxa"/>
            <w:gridSpan w:val="2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Заботимся о Земле</w:t>
            </w:r>
          </w:p>
        </w:tc>
      </w:tr>
      <w:tr w:rsidR="004131F7" w:rsidRPr="00072105" w:rsidTr="00072105">
        <w:tc>
          <w:tcPr>
            <w:tcW w:w="9180" w:type="dxa"/>
            <w:gridSpan w:val="3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 xml:space="preserve">Модуль: Креативное мышление </w:t>
            </w:r>
            <w:r w:rsidRPr="00072105">
              <w:rPr>
                <w:rFonts w:ascii="MS Mincho" w:eastAsia="MS Mincho" w:hAnsi="MS Mincho" w:cs="MS Mincho" w:hint="eastAsia"/>
                <w:b/>
                <w:bCs/>
                <w:sz w:val="24"/>
                <w:szCs w:val="24"/>
              </w:rPr>
              <w:t>≪</w:t>
            </w: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>Проявляем креативность на уроках, в школе и в жизни</w:t>
            </w:r>
            <w:r w:rsidRPr="00072105">
              <w:rPr>
                <w:rFonts w:ascii="MS Mincho" w:eastAsia="MS Mincho" w:hAnsi="MS Mincho" w:cs="MS Mincho" w:hint="eastAsia"/>
                <w:b/>
                <w:bCs/>
                <w:sz w:val="24"/>
                <w:szCs w:val="24"/>
              </w:rPr>
              <w:t>≫</w:t>
            </w: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 xml:space="preserve"> (5 ч)</w:t>
            </w:r>
          </w:p>
        </w:tc>
      </w:tr>
      <w:tr w:rsidR="004131F7" w:rsidRPr="00072105" w:rsidTr="00072105">
        <w:trPr>
          <w:gridBefore w:val="1"/>
        </w:trPr>
        <w:tc>
          <w:tcPr>
            <w:tcW w:w="534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Креативность в учебных ситуациях, ситуациях личностного роста и социального проектирования. Анализ моделей и ситуаций.</w:t>
            </w:r>
          </w:p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Модели заданий:</w:t>
            </w:r>
          </w:p>
          <w:p w:rsidR="004131F7" w:rsidRPr="00072105" w:rsidRDefault="004131F7" w:rsidP="000721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диалоги (ПС),</w:t>
            </w:r>
          </w:p>
          <w:p w:rsidR="004131F7" w:rsidRPr="00072105" w:rsidRDefault="004131F7" w:rsidP="000721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инфографика (ВС),</w:t>
            </w:r>
          </w:p>
          <w:p w:rsidR="004131F7" w:rsidRPr="00072105" w:rsidRDefault="004131F7" w:rsidP="000721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личностные действия и социальное проектирование (СПр),</w:t>
            </w:r>
          </w:p>
          <w:p w:rsidR="004131F7" w:rsidRPr="00072105" w:rsidRDefault="004131F7" w:rsidP="0007210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вопросы методологии научного познания (ЕНПр).</w:t>
            </w:r>
          </w:p>
        </w:tc>
      </w:tr>
      <w:tr w:rsidR="004131F7" w:rsidRPr="00072105" w:rsidTr="00072105">
        <w:trPr>
          <w:gridBefore w:val="1"/>
        </w:trPr>
        <w:tc>
          <w:tcPr>
            <w:tcW w:w="534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Выдвижение разнообразных идей. Проявляем гибкость и беглость мышления при решении жизненных проблем.</w:t>
            </w:r>
          </w:p>
        </w:tc>
      </w:tr>
      <w:tr w:rsidR="004131F7" w:rsidRPr="00072105" w:rsidTr="00072105">
        <w:trPr>
          <w:gridBefore w:val="1"/>
        </w:trPr>
        <w:tc>
          <w:tcPr>
            <w:tcW w:w="534" w:type="dxa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Выдвижение креативных идей и их  доработка. Оригинальность и проработанность. В какой жизненной ситуации мне помогла креативность? Моделируем жизненную ситуацию:</w:t>
            </w:r>
          </w:p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когда может понадобиться креативность</w:t>
            </w:r>
          </w:p>
        </w:tc>
      </w:tr>
      <w:tr w:rsidR="004131F7" w:rsidRPr="00072105" w:rsidTr="00072105">
        <w:trPr>
          <w:gridBefore w:val="1"/>
        </w:trPr>
        <w:tc>
          <w:tcPr>
            <w:tcW w:w="534" w:type="dxa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От выдвижения до доработки идей. Создание продукта. Выполнение проекта на основе комплексного задания.</w:t>
            </w:r>
          </w:p>
        </w:tc>
      </w:tr>
      <w:tr w:rsidR="004131F7" w:rsidRPr="00072105" w:rsidTr="00072105">
        <w:trPr>
          <w:gridBefore w:val="1"/>
        </w:trPr>
        <w:tc>
          <w:tcPr>
            <w:tcW w:w="534" w:type="dxa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Диагностика и рефлексия. Самооценка. Выполнение итоговой работы</w:t>
            </w:r>
          </w:p>
        </w:tc>
      </w:tr>
      <w:tr w:rsidR="004131F7" w:rsidRPr="00072105" w:rsidTr="00072105">
        <w:trPr>
          <w:gridBefore w:val="1"/>
        </w:trPr>
        <w:tc>
          <w:tcPr>
            <w:tcW w:w="9180" w:type="dxa"/>
            <w:gridSpan w:val="2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 xml:space="preserve">Модуль: Математическая грамотность </w:t>
            </w:r>
            <w:r w:rsidRPr="00072105">
              <w:rPr>
                <w:rFonts w:ascii="MS Mincho" w:eastAsia="MS Mincho" w:hAnsi="MS Mincho" w:cs="MS Mincho" w:hint="eastAsia"/>
                <w:b/>
                <w:bCs/>
                <w:sz w:val="24"/>
                <w:szCs w:val="24"/>
              </w:rPr>
              <w:t>≪</w:t>
            </w: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>Математика в окружающем мире</w:t>
            </w:r>
            <w:r w:rsidRPr="00072105">
              <w:rPr>
                <w:rFonts w:ascii="MS Mincho" w:eastAsia="MS Mincho" w:hAnsi="MS Mincho" w:cs="MS Mincho" w:hint="eastAsia"/>
                <w:b/>
                <w:bCs/>
                <w:sz w:val="24"/>
                <w:szCs w:val="24"/>
              </w:rPr>
              <w:t>≫</w:t>
            </w: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 xml:space="preserve"> (4 ч)</w:t>
            </w:r>
          </w:p>
        </w:tc>
      </w:tr>
      <w:tr w:rsidR="004131F7" w:rsidRPr="00072105" w:rsidTr="00072105">
        <w:trPr>
          <w:gridBefore w:val="1"/>
        </w:trPr>
        <w:tc>
          <w:tcPr>
            <w:tcW w:w="534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В общественной жизни: социальные опросы</w:t>
            </w:r>
          </w:p>
        </w:tc>
      </w:tr>
      <w:tr w:rsidR="004131F7" w:rsidRPr="00072105" w:rsidTr="00072105">
        <w:trPr>
          <w:gridBefore w:val="1"/>
        </w:trPr>
        <w:tc>
          <w:tcPr>
            <w:tcW w:w="534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На отдыхе: измерения на местности</w:t>
            </w:r>
          </w:p>
        </w:tc>
      </w:tr>
      <w:tr w:rsidR="004131F7" w:rsidRPr="00072105" w:rsidTr="00072105">
        <w:trPr>
          <w:gridBefore w:val="1"/>
        </w:trPr>
        <w:tc>
          <w:tcPr>
            <w:tcW w:w="534" w:type="dxa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 xml:space="preserve"> В общественной жизни: интернет</w:t>
            </w:r>
          </w:p>
        </w:tc>
      </w:tr>
      <w:tr w:rsidR="004131F7" w:rsidRPr="00072105" w:rsidTr="00072105">
        <w:trPr>
          <w:gridBefore w:val="1"/>
        </w:trPr>
        <w:tc>
          <w:tcPr>
            <w:tcW w:w="534" w:type="dxa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В домашних делах: коммунальные платежи</w:t>
            </w:r>
          </w:p>
        </w:tc>
      </w:tr>
      <w:tr w:rsidR="004131F7" w:rsidRPr="00072105" w:rsidTr="00072105">
        <w:trPr>
          <w:gridBefore w:val="1"/>
        </w:trPr>
        <w:tc>
          <w:tcPr>
            <w:tcW w:w="9180" w:type="dxa"/>
            <w:gridSpan w:val="2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 xml:space="preserve">Модуль: Финансовая грамотность </w:t>
            </w:r>
            <w:r w:rsidRPr="00072105">
              <w:rPr>
                <w:rFonts w:ascii="MS Mincho" w:eastAsia="MS Mincho" w:hAnsi="MS Mincho" w:cs="MS Mincho" w:hint="eastAsia"/>
                <w:b/>
                <w:bCs/>
                <w:sz w:val="24"/>
                <w:szCs w:val="24"/>
              </w:rPr>
              <w:t>≪</w:t>
            </w: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>Основы финансового успеха</w:t>
            </w:r>
            <w:r w:rsidRPr="00072105">
              <w:rPr>
                <w:rFonts w:ascii="MS Mincho" w:eastAsia="MS Mincho" w:hAnsi="MS Mincho" w:cs="MS Mincho" w:hint="eastAsia"/>
                <w:b/>
                <w:bCs/>
                <w:sz w:val="24"/>
                <w:szCs w:val="24"/>
              </w:rPr>
              <w:t>≫</w:t>
            </w: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>(4 ч)</w:t>
            </w:r>
          </w:p>
        </w:tc>
      </w:tr>
      <w:tr w:rsidR="004131F7" w:rsidRPr="00072105" w:rsidTr="00072105">
        <w:trPr>
          <w:gridBefore w:val="1"/>
        </w:trPr>
        <w:tc>
          <w:tcPr>
            <w:tcW w:w="534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Мое образование — мое будущее</w:t>
            </w:r>
          </w:p>
        </w:tc>
      </w:tr>
      <w:tr w:rsidR="004131F7" w:rsidRPr="00072105" w:rsidTr="00072105">
        <w:trPr>
          <w:gridBefore w:val="1"/>
        </w:trPr>
        <w:tc>
          <w:tcPr>
            <w:tcW w:w="534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Человек и работа: что учитываем, когда делаем выбор</w:t>
            </w:r>
          </w:p>
        </w:tc>
      </w:tr>
      <w:tr w:rsidR="004131F7" w:rsidRPr="00072105" w:rsidTr="00072105">
        <w:trPr>
          <w:gridBefore w:val="1"/>
        </w:trPr>
        <w:tc>
          <w:tcPr>
            <w:tcW w:w="534" w:type="dxa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Налоги и выплаты: что отдаем и как получаем</w:t>
            </w:r>
          </w:p>
        </w:tc>
      </w:tr>
      <w:tr w:rsidR="004131F7" w:rsidRPr="00072105" w:rsidTr="00072105">
        <w:trPr>
          <w:gridBefore w:val="1"/>
        </w:trPr>
        <w:tc>
          <w:tcPr>
            <w:tcW w:w="534" w:type="dxa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Самое главное о профессиональном выборе: образование, работа и финансовая стабильность</w:t>
            </w:r>
          </w:p>
        </w:tc>
      </w:tr>
      <w:tr w:rsidR="004131F7" w:rsidRPr="00072105" w:rsidTr="00072105">
        <w:trPr>
          <w:gridBefore w:val="1"/>
        </w:trPr>
        <w:tc>
          <w:tcPr>
            <w:tcW w:w="9180" w:type="dxa"/>
            <w:gridSpan w:val="2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>Интегрированные занятия: Финансовая грамотность+ Математика (2 ч)</w:t>
            </w:r>
          </w:p>
        </w:tc>
      </w:tr>
      <w:tr w:rsidR="004131F7" w:rsidRPr="00072105" w:rsidTr="00072105">
        <w:trPr>
          <w:gridBefore w:val="1"/>
        </w:trPr>
        <w:tc>
          <w:tcPr>
            <w:tcW w:w="534" w:type="dxa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«Труд, зарплата и налог — важный опыт и урок»</w:t>
            </w:r>
          </w:p>
        </w:tc>
      </w:tr>
      <w:tr w:rsidR="004131F7" w:rsidRPr="00072105" w:rsidTr="00072105">
        <w:trPr>
          <w:gridBefore w:val="1"/>
        </w:trPr>
        <w:tc>
          <w:tcPr>
            <w:tcW w:w="9180" w:type="dxa"/>
            <w:gridSpan w:val="2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 xml:space="preserve">Модуль: Глобальные компетенции </w:t>
            </w:r>
            <w:r w:rsidRPr="00072105">
              <w:rPr>
                <w:rFonts w:ascii="MS Mincho" w:eastAsia="MS Mincho" w:hAnsi="MS Mincho" w:cs="MS Mincho" w:hint="eastAsia"/>
                <w:b/>
                <w:bCs/>
                <w:sz w:val="24"/>
                <w:szCs w:val="24"/>
              </w:rPr>
              <w:t>≪</w:t>
            </w: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>Роскошь общения. Ты, я, мы</w:t>
            </w:r>
          </w:p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>отвечаем за планету. Мы будем жить и работать в изменяющемся</w:t>
            </w:r>
          </w:p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>цифровом мире</w:t>
            </w:r>
            <w:r w:rsidRPr="00072105">
              <w:rPr>
                <w:rFonts w:ascii="MS Mincho" w:eastAsia="MS Mincho" w:hAnsi="MS Mincho" w:cs="MS Mincho" w:hint="eastAsia"/>
                <w:b/>
                <w:bCs/>
                <w:sz w:val="24"/>
                <w:szCs w:val="24"/>
              </w:rPr>
              <w:t>≫</w:t>
            </w:r>
            <w:r w:rsidRPr="00072105">
              <w:rPr>
                <w:rFonts w:ascii="Times New Roman" w:eastAsia="SchoolBookSanPin-Bold" w:hAnsi="Times New Roman"/>
                <w:b/>
                <w:bCs/>
                <w:sz w:val="24"/>
                <w:szCs w:val="24"/>
              </w:rPr>
              <w:t xml:space="preserve"> (5 ч)</w:t>
            </w:r>
          </w:p>
        </w:tc>
      </w:tr>
      <w:tr w:rsidR="004131F7" w:rsidRPr="00072105" w:rsidTr="00072105">
        <w:trPr>
          <w:gridBefore w:val="1"/>
        </w:trPr>
        <w:tc>
          <w:tcPr>
            <w:tcW w:w="534" w:type="dxa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Какое общение называют эффективным. Расшифруем «4к»</w:t>
            </w:r>
          </w:p>
        </w:tc>
      </w:tr>
      <w:tr w:rsidR="004131F7" w:rsidRPr="00072105" w:rsidTr="00072105">
        <w:trPr>
          <w:gridBefore w:val="1"/>
        </w:trPr>
        <w:tc>
          <w:tcPr>
            <w:tcW w:w="534" w:type="dxa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Общаемся в сетевых сообществах, сталкиваемся со стереотипами, действуем сообща</w:t>
            </w:r>
          </w:p>
        </w:tc>
      </w:tr>
      <w:tr w:rsidR="004131F7" w:rsidRPr="00072105" w:rsidTr="00072105">
        <w:trPr>
          <w:gridBefore w:val="1"/>
        </w:trPr>
        <w:tc>
          <w:tcPr>
            <w:tcW w:w="534" w:type="dxa"/>
          </w:tcPr>
          <w:p w:rsidR="004131F7" w:rsidRPr="00072105" w:rsidRDefault="004131F7" w:rsidP="0007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8646" w:type="dxa"/>
          </w:tcPr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Почему и для чего в современном мире нужно быть глобально компетентным?</w:t>
            </w:r>
          </w:p>
          <w:p w:rsidR="004131F7" w:rsidRPr="00072105" w:rsidRDefault="004131F7" w:rsidP="00072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105">
              <w:rPr>
                <w:rFonts w:ascii="Times New Roman" w:hAnsi="Times New Roman"/>
                <w:sz w:val="24"/>
                <w:szCs w:val="24"/>
              </w:rPr>
              <w:t>Действуем для будущего: учитываем цели устойчивого развития</w:t>
            </w:r>
          </w:p>
        </w:tc>
      </w:tr>
    </w:tbl>
    <w:p w:rsidR="004131F7" w:rsidRDefault="004131F7" w:rsidP="00393C07">
      <w:pPr>
        <w:rPr>
          <w:rFonts w:ascii="Circe-ExtraBold" w:hAnsi="Circe-ExtraBold" w:cs="Circe-ExtraBold"/>
          <w:b/>
          <w:bCs/>
        </w:rPr>
      </w:pPr>
    </w:p>
    <w:p w:rsidR="004131F7" w:rsidRDefault="004131F7" w:rsidP="0014004D">
      <w:pPr>
        <w:pStyle w:val="Heading31"/>
        <w:spacing w:before="0"/>
        <w:ind w:left="0" w:firstLine="284"/>
        <w:rPr>
          <w:u w:val="none"/>
        </w:rPr>
      </w:pPr>
      <w:r>
        <w:rPr>
          <w:w w:val="95"/>
          <w:u w:val="none"/>
        </w:rPr>
        <w:t>ПЛАНИРУЕМЫЕ</w:t>
      </w:r>
      <w:r>
        <w:rPr>
          <w:spacing w:val="52"/>
          <w:w w:val="95"/>
          <w:u w:val="none"/>
        </w:rPr>
        <w:t xml:space="preserve"> </w:t>
      </w:r>
      <w:r>
        <w:rPr>
          <w:w w:val="95"/>
          <w:u w:val="none"/>
        </w:rPr>
        <w:t>РЕЗУЛЬТАТЫ</w:t>
      </w:r>
    </w:p>
    <w:p w:rsidR="004131F7" w:rsidRDefault="004131F7" w:rsidP="0014004D">
      <w:pPr>
        <w:pStyle w:val="Heading31"/>
        <w:tabs>
          <w:tab w:val="left" w:pos="6506"/>
        </w:tabs>
        <w:spacing w:before="0"/>
        <w:ind w:left="0" w:firstLine="284"/>
        <w:rPr>
          <w:u w:val="none"/>
        </w:rPr>
      </w:pPr>
      <w:r>
        <w:t>ОСВОЕНИЯ</w:t>
      </w:r>
      <w:r>
        <w:rPr>
          <w:spacing w:val="6"/>
        </w:rPr>
        <w:t xml:space="preserve"> </w:t>
      </w:r>
      <w:r>
        <w:t>КУРСА</w:t>
      </w:r>
      <w:r>
        <w:rPr>
          <w:spacing w:val="6"/>
        </w:rPr>
        <w:t xml:space="preserve"> </w:t>
      </w:r>
      <w:r>
        <w:t>ВНЕУРОЧНОЙ</w:t>
      </w:r>
      <w:r>
        <w:rPr>
          <w:spacing w:val="7"/>
        </w:rPr>
        <w:t xml:space="preserve"> </w:t>
      </w:r>
      <w:r>
        <w:t>ДЕЯТЕЛЬНОСТИ</w:t>
      </w:r>
      <w:r>
        <w:tab/>
      </w:r>
    </w:p>
    <w:p w:rsidR="004131F7" w:rsidRPr="00850F60" w:rsidRDefault="004131F7" w:rsidP="0014004D">
      <w:pPr>
        <w:pStyle w:val="BodyText"/>
        <w:ind w:left="0" w:right="153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Занятия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направлены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обеспечение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достижений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следующих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личностных,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мета-предметных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предметных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результатов.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Они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формируются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всех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направлениях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функциональной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грамотности,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этом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определенные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направления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создают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наиболее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благоприятные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возможности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достижения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конкретных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850F6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результатов.</w:t>
      </w:r>
    </w:p>
    <w:p w:rsidR="004131F7" w:rsidRPr="00850F60" w:rsidRDefault="004131F7" w:rsidP="0014004D">
      <w:pPr>
        <w:pStyle w:val="Heading41"/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90"/>
          <w:sz w:val="24"/>
          <w:szCs w:val="24"/>
        </w:rPr>
        <w:t>Личностные</w:t>
      </w:r>
      <w:r w:rsidRPr="00850F60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российской  гражданской  идентичности  (осознание</w:t>
      </w:r>
      <w:r w:rsidRPr="00850F6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себя,</w:t>
      </w:r>
      <w:r w:rsidRPr="00850F6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своих</w:t>
      </w:r>
      <w:r w:rsidRPr="00850F6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850F6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850F6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места</w:t>
      </w:r>
      <w:r w:rsidRPr="00850F6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50F6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мире);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выполнению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обязанностей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850F6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50F6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прав;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10"/>
          <w:sz w:val="24"/>
          <w:szCs w:val="24"/>
        </w:rPr>
        <w:t>ценностное отношение к достижениям своей Родины — России, к науке, искусству, спорту, технологиям, боевым подвигам</w:t>
      </w:r>
      <w:r w:rsidRPr="00850F6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трудовым</w:t>
      </w:r>
      <w:r w:rsidRPr="00850F6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достижениям</w:t>
      </w:r>
      <w:r w:rsidRPr="00850F6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народа;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саморазвитию,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самостоятельности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личностному</w:t>
      </w:r>
      <w:r w:rsidRPr="00850F6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самоопределению;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righ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850F6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850F6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самостоятельности</w:t>
      </w:r>
      <w:r w:rsidRPr="00850F6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инициативы;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наличие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мотивации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целенаправленной  социально  значимой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стремление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быть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полезным,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интерес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социальному</w:t>
      </w:r>
      <w:r w:rsidRPr="00850F6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сотрудничеству;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righ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проявление</w:t>
      </w:r>
      <w:r w:rsidRPr="00850F6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интереса</w:t>
      </w:r>
      <w:r w:rsidRPr="00850F6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50F6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способам</w:t>
      </w:r>
      <w:r w:rsidRPr="00850F6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познания;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righ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стремление</w:t>
      </w:r>
      <w:r w:rsidRPr="00850F6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50F6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самоизменению;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позиции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личности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как  особого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ценностного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отношения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себе,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окружающим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людям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850F6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50F6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целом;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ориентация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моральные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ситуациях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нравственного</w:t>
      </w:r>
      <w:r w:rsidRPr="00850F6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выбора;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установка на активное участие в решении практических задач,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важности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протяжении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всей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жизни для успешной профессиональной деятельности и развитие</w:t>
      </w:r>
      <w:r w:rsidRPr="00850F6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необходимых</w:t>
      </w:r>
      <w:r w:rsidRPr="00850F6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умений;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осознанный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выбор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построение  индивидуальной  траектории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жизненных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планов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общественных</w:t>
      </w:r>
      <w:r w:rsidRPr="00850F6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интересов</w:t>
      </w:r>
      <w:r w:rsidRPr="00850F6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потребностей;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righ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850F6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850F6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50F6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850F6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семьи;</w:t>
      </w:r>
    </w:p>
    <w:p w:rsidR="004131F7" w:rsidRDefault="004131F7" w:rsidP="0014004D">
      <w:pPr>
        <w:pStyle w:val="BodyText"/>
        <w:numPr>
          <w:ilvl w:val="0"/>
          <w:numId w:val="17"/>
        </w:numPr>
        <w:ind w:left="0" w:righ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приобретение</w:t>
      </w:r>
      <w:r w:rsidRPr="00850F6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850F6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успешного</w:t>
      </w:r>
      <w:r w:rsidRPr="00850F6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межличностного</w:t>
      </w:r>
      <w:r w:rsidRPr="00850F6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общения;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righ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разнообразной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коллективных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учебно-исследовательских,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проектных</w:t>
      </w:r>
      <w:r w:rsidRPr="00850F6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850F6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творческих</w:t>
      </w:r>
      <w:r w:rsidRPr="00850F6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работах;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проявление уважения к людям любого труда и результатам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трудовой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бережного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отношения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личному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общественному</w:t>
      </w:r>
      <w:r w:rsidRPr="00850F6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имуществу;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соблюдение правил безопасности, в том числе навыков безопасного</w:t>
      </w:r>
      <w:r w:rsidRPr="00850F6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850F6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50F6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интернет-среде.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Личностные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результаты,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обеспечивающие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адаптацию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обуча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ющегося к изменяющимся условиям социальной и природной</w:t>
      </w:r>
      <w:r w:rsidRPr="00850F6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среды: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опыта,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ролей;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850F6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личной</w:t>
      </w:r>
      <w:r w:rsidRPr="00850F6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ответственности</w:t>
      </w:r>
      <w:r w:rsidRPr="00850F6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850F6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850F6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поступки</w:t>
      </w:r>
      <w:r w:rsidRPr="00850F6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50F6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мире;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действиям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неопределенности,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повышению уровня своей компетентности через практическую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учиться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людей,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приобретать в совместной деятельности новые знания, навыки</w:t>
      </w:r>
      <w:r w:rsidRPr="00850F6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компетенции</w:t>
      </w:r>
      <w:r w:rsidRPr="00850F6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850F6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850F6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других;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необходимости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формировании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новых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знаний,  в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том числе формулировать идеи, понятия, гипотезы об объектах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явлениях,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ранее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неизвестных,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850F6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дефицит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компетентностей,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планировать</w:t>
      </w:r>
      <w:r w:rsidRPr="00850F6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свое</w:t>
      </w:r>
      <w:r w:rsidRPr="00850F6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развитие.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10"/>
          <w:sz w:val="24"/>
          <w:szCs w:val="24"/>
        </w:rPr>
        <w:t>Личностные результаты, связанные с формированием экологической</w:t>
      </w:r>
      <w:r w:rsidRPr="00850F6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культуры: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анализировать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взаимосвязи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природы,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общества</w:t>
      </w:r>
      <w:r w:rsidRPr="00850F6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экономики;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10"/>
          <w:sz w:val="24"/>
          <w:szCs w:val="24"/>
        </w:rPr>
        <w:t>умение оценивать свои действия с учетом влияния на окружающую среду, достижений целей и преодоления вызовов,</w:t>
      </w:r>
      <w:r w:rsidRPr="00850F6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возможных</w:t>
      </w:r>
      <w:r w:rsidRPr="00850F6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глобальных</w:t>
      </w:r>
      <w:r w:rsidRPr="00850F6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последствий;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1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</w:t>
      </w:r>
      <w:r w:rsidRPr="00850F6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среды,</w:t>
      </w:r>
      <w:r w:rsidRPr="00850F6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планирования</w:t>
      </w:r>
      <w:r w:rsidRPr="00850F6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поступков</w:t>
      </w:r>
      <w:r w:rsidRPr="00850F6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оценки</w:t>
      </w:r>
      <w:r w:rsidRPr="00850F6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850F6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возможных</w:t>
      </w:r>
      <w:r w:rsidRPr="00850F6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последствий</w:t>
      </w:r>
      <w:r w:rsidRPr="00850F6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850F6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окружающей</w:t>
      </w:r>
      <w:r w:rsidRPr="00850F6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10"/>
          <w:sz w:val="24"/>
          <w:szCs w:val="24"/>
        </w:rPr>
        <w:t>среды;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1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неприятие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действий,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приносящих  вред  окружающей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среде;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потребителя</w:t>
      </w:r>
      <w:r w:rsidRPr="00850F6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50F6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850F6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взаимосвязи</w:t>
      </w:r>
      <w:r w:rsidRPr="00850F6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природной,</w:t>
      </w:r>
      <w:r w:rsidRPr="00850F6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технологической</w:t>
      </w:r>
      <w:r w:rsidRPr="00850F6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850F6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сред;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готовность к участию в практической деятельности экологи-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ческой</w:t>
      </w:r>
      <w:r w:rsidRPr="00850F6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направленности.</w:t>
      </w:r>
    </w:p>
    <w:p w:rsidR="004131F7" w:rsidRPr="00850F60" w:rsidRDefault="004131F7" w:rsidP="0014004D">
      <w:pPr>
        <w:pStyle w:val="BodyText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50F60">
        <w:rPr>
          <w:rFonts w:ascii="Times New Roman" w:hAnsi="Times New Roman" w:cs="Times New Roman"/>
          <w:w w:val="105"/>
          <w:sz w:val="24"/>
          <w:szCs w:val="24"/>
        </w:rPr>
        <w:t>Личностные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отражают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руководствоваться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системой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позитивных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ценностных</w:t>
      </w:r>
      <w:r w:rsidRPr="00850F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ориентаций</w:t>
      </w:r>
      <w:r w:rsidRPr="00850F6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0F6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расширение</w:t>
      </w:r>
      <w:r w:rsidRPr="00850F6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850F6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50F60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</w:p>
    <w:p w:rsidR="004131F7" w:rsidRPr="00411159" w:rsidRDefault="004131F7" w:rsidP="0014004D">
      <w:pPr>
        <w:pStyle w:val="Heading41"/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11159">
        <w:rPr>
          <w:rFonts w:ascii="Times New Roman" w:hAnsi="Times New Roman" w:cs="Times New Roman"/>
          <w:w w:val="90"/>
          <w:sz w:val="24"/>
          <w:szCs w:val="24"/>
        </w:rPr>
        <w:t>Метапредметные</w:t>
      </w:r>
      <w:r w:rsidRPr="00411159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4131F7" w:rsidRPr="00411159" w:rsidRDefault="004131F7" w:rsidP="0014004D">
      <w:pPr>
        <w:pStyle w:val="BodyText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11159">
        <w:rPr>
          <w:rFonts w:ascii="Times New Roman" w:hAnsi="Times New Roman" w:cs="Times New Roman"/>
          <w:w w:val="105"/>
          <w:sz w:val="24"/>
          <w:szCs w:val="24"/>
        </w:rPr>
        <w:t>Метапредметные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 xml:space="preserve">во 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 xml:space="preserve">ФГОС 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 xml:space="preserve">сгруппированы 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трем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направлениям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отражают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способность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практике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универсальные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учебные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действия,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составляющие</w:t>
      </w:r>
      <w:r w:rsidRPr="00411159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411159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учиться:</w:t>
      </w:r>
    </w:p>
    <w:p w:rsidR="004131F7" w:rsidRPr="00411159" w:rsidRDefault="004131F7" w:rsidP="0014004D">
      <w:pPr>
        <w:pStyle w:val="ListParagraph"/>
        <w:widowControl w:val="0"/>
        <w:numPr>
          <w:ilvl w:val="0"/>
          <w:numId w:val="14"/>
        </w:numPr>
        <w:tabs>
          <w:tab w:val="left" w:pos="441"/>
        </w:tabs>
        <w:autoSpaceDE w:val="0"/>
        <w:autoSpaceDN w:val="0"/>
        <w:spacing w:after="0" w:line="240" w:lineRule="auto"/>
        <w:ind w:left="0" w:right="154" w:firstLine="284"/>
        <w:contextualSpacing w:val="0"/>
        <w:rPr>
          <w:rFonts w:ascii="Times New Roman" w:hAnsi="Times New Roman"/>
          <w:sz w:val="24"/>
          <w:szCs w:val="24"/>
        </w:rPr>
      </w:pPr>
      <w:r w:rsidRPr="00411159">
        <w:rPr>
          <w:rFonts w:ascii="Times New Roman" w:hAnsi="Times New Roman"/>
          <w:w w:val="105"/>
          <w:sz w:val="24"/>
          <w:szCs w:val="24"/>
        </w:rPr>
        <w:t>овладение</w:t>
      </w:r>
      <w:r w:rsidRPr="00411159">
        <w:rPr>
          <w:rFonts w:ascii="Times New Roman" w:hAnsi="Times New Roman"/>
          <w:spacing w:val="36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/>
          <w:w w:val="105"/>
          <w:sz w:val="24"/>
          <w:szCs w:val="24"/>
        </w:rPr>
        <w:t>универсальными</w:t>
      </w:r>
      <w:r w:rsidRPr="00411159">
        <w:rPr>
          <w:rFonts w:ascii="Times New Roman" w:hAnsi="Times New Roman"/>
          <w:spacing w:val="36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/>
          <w:w w:val="105"/>
          <w:sz w:val="24"/>
          <w:szCs w:val="24"/>
        </w:rPr>
        <w:t>учебными</w:t>
      </w:r>
      <w:r w:rsidRPr="00411159">
        <w:rPr>
          <w:rFonts w:ascii="Times New Roman" w:hAnsi="Times New Roman"/>
          <w:spacing w:val="36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/>
          <w:w w:val="105"/>
          <w:sz w:val="24"/>
          <w:szCs w:val="24"/>
        </w:rPr>
        <w:t>познавательными</w:t>
      </w:r>
      <w:r w:rsidRPr="00411159">
        <w:rPr>
          <w:rFonts w:ascii="Times New Roman" w:hAnsi="Times New Roman"/>
          <w:spacing w:val="-44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/>
          <w:w w:val="105"/>
          <w:sz w:val="24"/>
          <w:szCs w:val="24"/>
        </w:rPr>
        <w:t>действиями;</w:t>
      </w:r>
    </w:p>
    <w:p w:rsidR="004131F7" w:rsidRPr="00411159" w:rsidRDefault="004131F7" w:rsidP="0014004D">
      <w:pPr>
        <w:pStyle w:val="ListParagraph"/>
        <w:widowControl w:val="0"/>
        <w:numPr>
          <w:ilvl w:val="0"/>
          <w:numId w:val="14"/>
        </w:numPr>
        <w:tabs>
          <w:tab w:val="left" w:pos="441"/>
        </w:tabs>
        <w:autoSpaceDE w:val="0"/>
        <w:autoSpaceDN w:val="0"/>
        <w:spacing w:after="0" w:line="240" w:lineRule="auto"/>
        <w:ind w:left="0" w:right="154" w:firstLine="284"/>
        <w:contextualSpacing w:val="0"/>
        <w:rPr>
          <w:rFonts w:ascii="Times New Roman" w:hAnsi="Times New Roman"/>
          <w:sz w:val="24"/>
          <w:szCs w:val="24"/>
        </w:rPr>
      </w:pPr>
      <w:r w:rsidRPr="00411159">
        <w:rPr>
          <w:rFonts w:ascii="Times New Roman" w:hAnsi="Times New Roman"/>
          <w:w w:val="105"/>
          <w:sz w:val="24"/>
          <w:szCs w:val="24"/>
        </w:rPr>
        <w:t>овладение</w:t>
      </w:r>
      <w:r w:rsidRPr="00411159">
        <w:rPr>
          <w:rFonts w:ascii="Times New Roman" w:hAnsi="Times New Roman"/>
          <w:spacing w:val="9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/>
          <w:w w:val="105"/>
          <w:sz w:val="24"/>
          <w:szCs w:val="24"/>
        </w:rPr>
        <w:t>универсальными</w:t>
      </w:r>
      <w:r w:rsidRPr="00411159">
        <w:rPr>
          <w:rFonts w:ascii="Times New Roman" w:hAnsi="Times New Roman"/>
          <w:spacing w:val="9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/>
          <w:w w:val="105"/>
          <w:sz w:val="24"/>
          <w:szCs w:val="24"/>
        </w:rPr>
        <w:t>учебными</w:t>
      </w:r>
      <w:r w:rsidRPr="00411159">
        <w:rPr>
          <w:rFonts w:ascii="Times New Roman" w:hAnsi="Times New Roman"/>
          <w:spacing w:val="9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/>
          <w:w w:val="105"/>
          <w:sz w:val="24"/>
          <w:szCs w:val="24"/>
        </w:rPr>
        <w:t>коммуникативными</w:t>
      </w:r>
      <w:r w:rsidRPr="00411159">
        <w:rPr>
          <w:rFonts w:ascii="Times New Roman" w:hAnsi="Times New Roman"/>
          <w:spacing w:val="-44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/>
          <w:w w:val="105"/>
          <w:sz w:val="24"/>
          <w:szCs w:val="24"/>
        </w:rPr>
        <w:t>действиями;</w:t>
      </w:r>
    </w:p>
    <w:p w:rsidR="004131F7" w:rsidRPr="00411159" w:rsidRDefault="004131F7" w:rsidP="0014004D">
      <w:pPr>
        <w:pStyle w:val="ListParagraph"/>
        <w:widowControl w:val="0"/>
        <w:numPr>
          <w:ilvl w:val="0"/>
          <w:numId w:val="14"/>
        </w:numPr>
        <w:tabs>
          <w:tab w:val="left" w:pos="441"/>
        </w:tabs>
        <w:autoSpaceDE w:val="0"/>
        <w:autoSpaceDN w:val="0"/>
        <w:spacing w:after="0" w:line="240" w:lineRule="auto"/>
        <w:ind w:left="0" w:firstLine="284"/>
        <w:contextualSpacing w:val="0"/>
        <w:rPr>
          <w:rFonts w:ascii="Times New Roman" w:hAnsi="Times New Roman"/>
          <w:sz w:val="24"/>
          <w:szCs w:val="24"/>
        </w:rPr>
      </w:pPr>
      <w:r w:rsidRPr="00411159">
        <w:rPr>
          <w:rFonts w:ascii="Times New Roman" w:hAnsi="Times New Roman"/>
          <w:w w:val="105"/>
          <w:sz w:val="24"/>
          <w:szCs w:val="24"/>
        </w:rPr>
        <w:t xml:space="preserve">овладение </w:t>
      </w:r>
      <w:r w:rsidRPr="00411159">
        <w:rPr>
          <w:rFonts w:ascii="Times New Roman" w:hAnsi="Times New Roman"/>
          <w:spacing w:val="14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/>
          <w:w w:val="105"/>
          <w:sz w:val="24"/>
          <w:szCs w:val="24"/>
        </w:rPr>
        <w:t xml:space="preserve">универсальными </w:t>
      </w:r>
      <w:r w:rsidRPr="00411159">
        <w:rPr>
          <w:rFonts w:ascii="Times New Roman" w:hAnsi="Times New Roman"/>
          <w:spacing w:val="15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/>
          <w:w w:val="105"/>
          <w:sz w:val="24"/>
          <w:szCs w:val="24"/>
        </w:rPr>
        <w:t xml:space="preserve">регулятивными </w:t>
      </w:r>
      <w:r w:rsidRPr="00411159">
        <w:rPr>
          <w:rFonts w:ascii="Times New Roman" w:hAnsi="Times New Roman"/>
          <w:spacing w:val="14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/>
          <w:w w:val="105"/>
          <w:sz w:val="24"/>
          <w:szCs w:val="24"/>
        </w:rPr>
        <w:t>действиями.</w:t>
      </w:r>
    </w:p>
    <w:p w:rsidR="004131F7" w:rsidRPr="00411159" w:rsidRDefault="004131F7" w:rsidP="0014004D">
      <w:pPr>
        <w:pStyle w:val="BodyText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411159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межпредметных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понятий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(используются в нескольких предметных областях и позволяют связывать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предметов,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курсов (в том числе внеурочной деятельности), учебных мо-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дулей в целостную научную картину мира) и универсальных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(познавательные,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коммуникативные,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регулятивные);</w:t>
      </w:r>
    </w:p>
    <w:p w:rsidR="004131F7" w:rsidRPr="00411159" w:rsidRDefault="004131F7" w:rsidP="0014004D">
      <w:pPr>
        <w:pStyle w:val="BodyText"/>
        <w:numPr>
          <w:ilvl w:val="0"/>
          <w:numId w:val="18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411159">
        <w:rPr>
          <w:rFonts w:ascii="Times New Roman" w:hAnsi="Times New Roman" w:cs="Times New Roman"/>
          <w:w w:val="105"/>
          <w:sz w:val="24"/>
          <w:szCs w:val="24"/>
        </w:rPr>
        <w:t>способность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учебной,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познавательной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411159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практике;</w:t>
      </w:r>
    </w:p>
    <w:p w:rsidR="004131F7" w:rsidRPr="00411159" w:rsidRDefault="004131F7" w:rsidP="0014004D">
      <w:pPr>
        <w:pStyle w:val="BodyText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411159">
        <w:rPr>
          <w:rFonts w:ascii="Times New Roman" w:hAnsi="Times New Roman" w:cs="Times New Roman"/>
          <w:w w:val="105"/>
          <w:sz w:val="24"/>
          <w:szCs w:val="24"/>
        </w:rPr>
        <w:t>готовность к самостоятельному планированию и осуществлению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сотрудничества</w:t>
      </w:r>
      <w:r w:rsidRPr="00411159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 xml:space="preserve">с </w:t>
      </w:r>
      <w:r w:rsidRPr="0041115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 xml:space="preserve">педагогическими </w:t>
      </w:r>
      <w:r w:rsidRPr="00411159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 xml:space="preserve">работниками </w:t>
      </w:r>
      <w:r w:rsidRPr="0041115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411159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сверстниками,</w:t>
      </w:r>
      <w:r w:rsidRPr="00411159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участию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построении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индивидуальной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41115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траектории;</w:t>
      </w:r>
    </w:p>
    <w:p w:rsidR="004131F7" w:rsidRPr="00411159" w:rsidRDefault="004131F7" w:rsidP="0014004D">
      <w:pPr>
        <w:pStyle w:val="BodyText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411159">
        <w:rPr>
          <w:rFonts w:ascii="Times New Roman" w:hAnsi="Times New Roman" w:cs="Times New Roman"/>
          <w:w w:val="105"/>
          <w:sz w:val="24"/>
          <w:szCs w:val="24"/>
        </w:rPr>
        <w:t>способность организовать и реализовать собственную познавательную</w:t>
      </w:r>
      <w:r w:rsidRPr="00411159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деятельность;</w:t>
      </w:r>
    </w:p>
    <w:p w:rsidR="004131F7" w:rsidRPr="00411159" w:rsidRDefault="004131F7" w:rsidP="0014004D">
      <w:pPr>
        <w:pStyle w:val="BodyText"/>
        <w:numPr>
          <w:ilvl w:val="0"/>
          <w:numId w:val="18"/>
        </w:numPr>
        <w:ind w:left="0" w:right="0" w:firstLine="284"/>
        <w:rPr>
          <w:rFonts w:ascii="Times New Roman" w:hAnsi="Times New Roman" w:cs="Times New Roman"/>
          <w:sz w:val="24"/>
          <w:szCs w:val="24"/>
        </w:rPr>
      </w:pPr>
      <w:r w:rsidRPr="00411159">
        <w:rPr>
          <w:rFonts w:ascii="Times New Roman" w:hAnsi="Times New Roman" w:cs="Times New Roman"/>
          <w:w w:val="105"/>
          <w:sz w:val="24"/>
          <w:szCs w:val="24"/>
        </w:rPr>
        <w:t>способность</w:t>
      </w:r>
      <w:r w:rsidRPr="00411159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11159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411159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</w:p>
    <w:p w:rsidR="004131F7" w:rsidRPr="00411159" w:rsidRDefault="004131F7" w:rsidP="0014004D">
      <w:pPr>
        <w:pStyle w:val="BodyText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411159">
        <w:rPr>
          <w:rFonts w:ascii="Times New Roman" w:hAnsi="Times New Roman" w:cs="Times New Roman"/>
          <w:w w:val="110"/>
          <w:sz w:val="24"/>
          <w:szCs w:val="24"/>
        </w:rPr>
        <w:t>овладение навыками работы с информацией: восприятие и</w:t>
      </w:r>
      <w:r w:rsidRPr="00411159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10"/>
          <w:sz w:val="24"/>
          <w:szCs w:val="24"/>
        </w:rPr>
        <w:t>создание информационных текстов в различных форматах,</w:t>
      </w:r>
      <w:r w:rsidRPr="00411159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10"/>
          <w:sz w:val="24"/>
          <w:szCs w:val="24"/>
        </w:rPr>
        <w:t>в том числе цифровых, с учетом назначения информации и</w:t>
      </w:r>
      <w:r w:rsidRPr="00411159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10"/>
          <w:sz w:val="24"/>
          <w:szCs w:val="24"/>
        </w:rPr>
        <w:t>ее</w:t>
      </w:r>
      <w:r w:rsidRPr="00411159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10"/>
          <w:sz w:val="24"/>
          <w:szCs w:val="24"/>
        </w:rPr>
        <w:t>целевой</w:t>
      </w:r>
      <w:r w:rsidRPr="00411159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11159">
        <w:rPr>
          <w:rFonts w:ascii="Times New Roman" w:hAnsi="Times New Roman" w:cs="Times New Roman"/>
          <w:w w:val="110"/>
          <w:sz w:val="24"/>
          <w:szCs w:val="24"/>
        </w:rPr>
        <w:t>аудитории.</w:t>
      </w:r>
    </w:p>
    <w:p w:rsidR="004131F7" w:rsidRPr="00584450" w:rsidRDefault="004131F7" w:rsidP="0014004D">
      <w:pPr>
        <w:pStyle w:val="Heading51"/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95"/>
          <w:sz w:val="24"/>
          <w:szCs w:val="24"/>
        </w:rPr>
        <w:t>Овладение</w:t>
      </w:r>
      <w:r w:rsidRPr="00584450">
        <w:rPr>
          <w:rFonts w:ascii="Times New Roman" w:hAnsi="Times New Roman" w:cs="Times New Roman"/>
          <w:spacing w:val="44"/>
          <w:w w:val="9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95"/>
          <w:sz w:val="24"/>
          <w:szCs w:val="24"/>
        </w:rPr>
        <w:t>универсальными</w:t>
      </w:r>
      <w:r w:rsidRPr="00584450">
        <w:rPr>
          <w:rFonts w:ascii="Times New Roman" w:hAnsi="Times New Roman" w:cs="Times New Roman"/>
          <w:spacing w:val="44"/>
          <w:w w:val="9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95"/>
          <w:sz w:val="24"/>
          <w:szCs w:val="24"/>
        </w:rPr>
        <w:t>учебными</w:t>
      </w:r>
      <w:r w:rsidRPr="00584450">
        <w:rPr>
          <w:rFonts w:ascii="Times New Roman" w:hAnsi="Times New Roman" w:cs="Times New Roman"/>
          <w:spacing w:val="44"/>
          <w:w w:val="9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95"/>
          <w:sz w:val="24"/>
          <w:szCs w:val="24"/>
        </w:rPr>
        <w:t>познавательными</w:t>
      </w:r>
      <w:r w:rsidRPr="00584450">
        <w:rPr>
          <w:rFonts w:ascii="Times New Roman" w:hAnsi="Times New Roman" w:cs="Times New Roman"/>
          <w:spacing w:val="44"/>
          <w:w w:val="9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95"/>
          <w:sz w:val="24"/>
          <w:szCs w:val="24"/>
        </w:rPr>
        <w:t>дей</w:t>
      </w:r>
      <w:r w:rsidRPr="00584450">
        <w:rPr>
          <w:rFonts w:ascii="Times New Roman" w:hAnsi="Times New Roman" w:cs="Times New Roman"/>
          <w:sz w:val="24"/>
          <w:szCs w:val="24"/>
        </w:rPr>
        <w:t>ствиями:</w:t>
      </w:r>
    </w:p>
    <w:p w:rsidR="004131F7" w:rsidRPr="00584450" w:rsidRDefault="004131F7" w:rsidP="0014004D">
      <w:pPr>
        <w:pStyle w:val="Heading71"/>
        <w:numPr>
          <w:ilvl w:val="0"/>
          <w:numId w:val="6"/>
        </w:numPr>
        <w:tabs>
          <w:tab w:val="left" w:pos="767"/>
        </w:tabs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sz w:val="24"/>
          <w:szCs w:val="24"/>
        </w:rPr>
        <w:t>базовые</w:t>
      </w:r>
      <w:r w:rsidRPr="0058445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z w:val="24"/>
          <w:szCs w:val="24"/>
        </w:rPr>
        <w:t>логические</w:t>
      </w:r>
      <w:r w:rsidRPr="0058445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z w:val="24"/>
          <w:szCs w:val="24"/>
        </w:rPr>
        <w:t>действия:</w:t>
      </w:r>
    </w:p>
    <w:p w:rsidR="004131F7" w:rsidRPr="004070B3" w:rsidRDefault="004131F7" w:rsidP="0014004D">
      <w:pPr>
        <w:pStyle w:val="BodyText"/>
        <w:numPr>
          <w:ilvl w:val="0"/>
          <w:numId w:val="20"/>
        </w:numPr>
        <w:tabs>
          <w:tab w:val="left" w:pos="724"/>
        </w:tabs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070B3">
        <w:rPr>
          <w:rFonts w:ascii="Times New Roman" w:hAnsi="Times New Roman" w:cs="Times New Roman"/>
          <w:w w:val="105"/>
          <w:sz w:val="24"/>
          <w:szCs w:val="24"/>
        </w:rPr>
        <w:t>владеть  базовыми  логическими  операциями:</w:t>
      </w:r>
    </w:p>
    <w:p w:rsidR="004131F7" w:rsidRPr="004070B3" w:rsidRDefault="004131F7" w:rsidP="0014004D">
      <w:pPr>
        <w:pStyle w:val="BodyText"/>
        <w:numPr>
          <w:ilvl w:val="1"/>
          <w:numId w:val="14"/>
        </w:numPr>
        <w:tabs>
          <w:tab w:val="left" w:pos="724"/>
        </w:tabs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070B3">
        <w:rPr>
          <w:rFonts w:ascii="Times New Roman" w:hAnsi="Times New Roman" w:cs="Times New Roman"/>
          <w:w w:val="110"/>
          <w:sz w:val="24"/>
          <w:szCs w:val="24"/>
        </w:rPr>
        <w:t>сопоставления</w:t>
      </w:r>
      <w:r w:rsidRPr="004070B3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4070B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070B3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4070B3">
        <w:rPr>
          <w:rFonts w:ascii="Times New Roman" w:hAnsi="Times New Roman" w:cs="Times New Roman"/>
          <w:w w:val="110"/>
          <w:sz w:val="24"/>
          <w:szCs w:val="24"/>
        </w:rPr>
        <w:t>сравнения,</w:t>
      </w:r>
    </w:p>
    <w:p w:rsidR="004131F7" w:rsidRPr="00584450" w:rsidRDefault="004131F7" w:rsidP="0014004D">
      <w:pPr>
        <w:pStyle w:val="ListParagraph"/>
        <w:widowControl w:val="0"/>
        <w:numPr>
          <w:ilvl w:val="1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left="0" w:firstLine="284"/>
        <w:contextualSpacing w:val="0"/>
        <w:rPr>
          <w:rFonts w:ascii="Times New Roman" w:hAnsi="Times New Roman"/>
          <w:sz w:val="24"/>
          <w:szCs w:val="24"/>
        </w:rPr>
      </w:pPr>
      <w:r w:rsidRPr="00584450">
        <w:rPr>
          <w:rFonts w:ascii="Times New Roman" w:hAnsi="Times New Roman"/>
          <w:w w:val="110"/>
          <w:sz w:val="24"/>
          <w:szCs w:val="24"/>
        </w:rPr>
        <w:t>группировки,</w:t>
      </w:r>
      <w:r w:rsidRPr="00584450">
        <w:rPr>
          <w:rFonts w:ascii="Times New Roman" w:hAnsi="Times New Roman"/>
          <w:spacing w:val="19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/>
          <w:w w:val="110"/>
          <w:sz w:val="24"/>
          <w:szCs w:val="24"/>
        </w:rPr>
        <w:t>систематизации</w:t>
      </w:r>
      <w:r w:rsidRPr="00584450">
        <w:rPr>
          <w:rFonts w:ascii="Times New Roman" w:hAnsi="Times New Roman"/>
          <w:spacing w:val="19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/>
          <w:w w:val="110"/>
          <w:sz w:val="24"/>
          <w:szCs w:val="24"/>
        </w:rPr>
        <w:t>и</w:t>
      </w:r>
      <w:r w:rsidRPr="00584450">
        <w:rPr>
          <w:rFonts w:ascii="Times New Roman" w:hAnsi="Times New Roman"/>
          <w:spacing w:val="20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/>
          <w:w w:val="110"/>
          <w:sz w:val="24"/>
          <w:szCs w:val="24"/>
        </w:rPr>
        <w:t>классификации,</w:t>
      </w:r>
    </w:p>
    <w:p w:rsidR="004131F7" w:rsidRPr="00584450" w:rsidRDefault="004131F7" w:rsidP="0014004D">
      <w:pPr>
        <w:pStyle w:val="ListParagraph"/>
        <w:widowControl w:val="0"/>
        <w:numPr>
          <w:ilvl w:val="1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left="0" w:firstLine="284"/>
        <w:contextualSpacing w:val="0"/>
        <w:rPr>
          <w:rFonts w:ascii="Times New Roman" w:hAnsi="Times New Roman"/>
          <w:sz w:val="24"/>
          <w:szCs w:val="24"/>
        </w:rPr>
      </w:pPr>
      <w:r w:rsidRPr="00584450">
        <w:rPr>
          <w:rFonts w:ascii="Times New Roman" w:hAnsi="Times New Roman"/>
          <w:w w:val="110"/>
          <w:sz w:val="24"/>
          <w:szCs w:val="24"/>
        </w:rPr>
        <w:t>анализа,</w:t>
      </w:r>
      <w:r w:rsidRPr="00584450">
        <w:rPr>
          <w:rFonts w:ascii="Times New Roman" w:hAnsi="Times New Roman"/>
          <w:spacing w:val="2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/>
          <w:w w:val="110"/>
          <w:sz w:val="24"/>
          <w:szCs w:val="24"/>
        </w:rPr>
        <w:t>синтеза,</w:t>
      </w:r>
      <w:r w:rsidRPr="00584450">
        <w:rPr>
          <w:rFonts w:ascii="Times New Roman" w:hAnsi="Times New Roman"/>
          <w:spacing w:val="2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/>
          <w:w w:val="110"/>
          <w:sz w:val="24"/>
          <w:szCs w:val="24"/>
        </w:rPr>
        <w:t>обобщения,</w:t>
      </w:r>
    </w:p>
    <w:p w:rsidR="004131F7" w:rsidRPr="00584450" w:rsidRDefault="004131F7" w:rsidP="0014004D">
      <w:pPr>
        <w:pStyle w:val="ListParagraph"/>
        <w:widowControl w:val="0"/>
        <w:numPr>
          <w:ilvl w:val="1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left="0" w:firstLine="284"/>
        <w:contextualSpacing w:val="0"/>
        <w:rPr>
          <w:rFonts w:ascii="Times New Roman" w:hAnsi="Times New Roman"/>
          <w:sz w:val="24"/>
          <w:szCs w:val="24"/>
        </w:rPr>
      </w:pPr>
      <w:r w:rsidRPr="00584450">
        <w:rPr>
          <w:rFonts w:ascii="Times New Roman" w:hAnsi="Times New Roman"/>
          <w:w w:val="105"/>
          <w:sz w:val="24"/>
          <w:szCs w:val="24"/>
        </w:rPr>
        <w:t>выделения</w:t>
      </w:r>
      <w:r w:rsidRPr="00584450">
        <w:rPr>
          <w:rFonts w:ascii="Times New Roman" w:hAnsi="Times New Roman"/>
          <w:spacing w:val="4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/>
          <w:w w:val="105"/>
          <w:sz w:val="24"/>
          <w:szCs w:val="24"/>
        </w:rPr>
        <w:t>главного;</w:t>
      </w:r>
    </w:p>
    <w:p w:rsidR="004131F7" w:rsidRPr="00584450" w:rsidRDefault="004131F7" w:rsidP="0014004D">
      <w:pPr>
        <w:pStyle w:val="BodyText"/>
        <w:numPr>
          <w:ilvl w:val="1"/>
          <w:numId w:val="21"/>
        </w:numPr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58445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приемами</w:t>
      </w:r>
      <w:r w:rsidRPr="00584450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описания</w:t>
      </w:r>
      <w:r w:rsidRPr="0058445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рассуждения,</w:t>
      </w:r>
      <w:r w:rsidRPr="0058445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т.ч.</w:t>
      </w:r>
      <w:r w:rsidRPr="0058445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–</w:t>
      </w:r>
      <w:r w:rsidRPr="0058445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8445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помощью</w:t>
      </w:r>
      <w:r w:rsidRPr="0058445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схем</w:t>
      </w:r>
      <w:r w:rsidRPr="0058445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знако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имволических</w:t>
      </w:r>
      <w:r w:rsidRPr="0058445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средств;</w:t>
      </w:r>
    </w:p>
    <w:p w:rsidR="004131F7" w:rsidRPr="00584450" w:rsidRDefault="004131F7" w:rsidP="0014004D">
      <w:pPr>
        <w:pStyle w:val="BodyText"/>
        <w:numPr>
          <w:ilvl w:val="1"/>
          <w:numId w:val="21"/>
        </w:numPr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58445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58445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существенные</w:t>
      </w:r>
      <w:r w:rsidRPr="0058445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58445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объектов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(явлений);</w:t>
      </w:r>
    </w:p>
    <w:p w:rsidR="004131F7" w:rsidRPr="00584450" w:rsidRDefault="004131F7" w:rsidP="0014004D">
      <w:pPr>
        <w:pStyle w:val="BodyText"/>
        <w:numPr>
          <w:ilvl w:val="1"/>
          <w:numId w:val="21"/>
        </w:numPr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584450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существенный</w:t>
      </w:r>
      <w:r w:rsidRPr="00584450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признак</w:t>
      </w:r>
      <w:r w:rsidRPr="00584450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классификации,</w:t>
      </w:r>
      <w:r w:rsidRPr="00584450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основания</w:t>
      </w:r>
    </w:p>
    <w:p w:rsidR="004131F7" w:rsidRPr="00584450" w:rsidRDefault="004131F7" w:rsidP="0014004D">
      <w:pPr>
        <w:pStyle w:val="BodyText"/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8445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обобщения</w:t>
      </w:r>
      <w:r w:rsidRPr="0058445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сравнения,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критерии</w:t>
      </w:r>
      <w:r w:rsidRPr="0058445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проводимого</w:t>
      </w:r>
      <w:r w:rsidRPr="0058445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анализа;</w:t>
      </w:r>
    </w:p>
    <w:p w:rsidR="004131F7" w:rsidRPr="00584450" w:rsidRDefault="004131F7" w:rsidP="0014004D">
      <w:pPr>
        <w:pStyle w:val="BodyText"/>
        <w:numPr>
          <w:ilvl w:val="1"/>
          <w:numId w:val="21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10"/>
          <w:sz w:val="24"/>
          <w:szCs w:val="24"/>
        </w:rPr>
        <w:t>с учетом предложенной задачи выявлять закономерности и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противоречия в рассматриваемых фактах, данных и наблюдениях;</w:t>
      </w:r>
    </w:p>
    <w:p w:rsidR="004131F7" w:rsidRPr="00584450" w:rsidRDefault="004131F7" w:rsidP="0014004D">
      <w:pPr>
        <w:pStyle w:val="BodyText"/>
        <w:numPr>
          <w:ilvl w:val="1"/>
          <w:numId w:val="21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предлагать критерии для </w:t>
      </w:r>
      <w:r>
        <w:rPr>
          <w:rFonts w:ascii="Times New Roman" w:hAnsi="Times New Roman" w:cs="Times New Roman"/>
          <w:w w:val="105"/>
          <w:sz w:val="24"/>
          <w:szCs w:val="24"/>
        </w:rPr>
        <w:t>выявления закономерностей и про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тиворечий;</w:t>
      </w:r>
    </w:p>
    <w:p w:rsidR="004131F7" w:rsidRPr="00584450" w:rsidRDefault="004131F7" w:rsidP="0014004D">
      <w:pPr>
        <w:pStyle w:val="BodyText"/>
        <w:numPr>
          <w:ilvl w:val="1"/>
          <w:numId w:val="21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выявлять 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дефициты 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информации,  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данных,  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необходимых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задачи;</w:t>
      </w:r>
    </w:p>
    <w:p w:rsidR="004131F7" w:rsidRPr="00584450" w:rsidRDefault="004131F7" w:rsidP="0014004D">
      <w:pPr>
        <w:pStyle w:val="BodyText"/>
        <w:numPr>
          <w:ilvl w:val="1"/>
          <w:numId w:val="21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выявлять причинно-следс</w:t>
      </w:r>
      <w:r>
        <w:rPr>
          <w:rFonts w:ascii="Times New Roman" w:hAnsi="Times New Roman" w:cs="Times New Roman"/>
          <w:w w:val="105"/>
          <w:sz w:val="24"/>
          <w:szCs w:val="24"/>
        </w:rPr>
        <w:t>твенные связи при изучении явле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ний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процессов;</w:t>
      </w:r>
    </w:p>
    <w:p w:rsidR="004131F7" w:rsidRPr="00584450" w:rsidRDefault="004131F7" w:rsidP="0014004D">
      <w:pPr>
        <w:pStyle w:val="BodyText"/>
        <w:numPr>
          <w:ilvl w:val="1"/>
          <w:numId w:val="21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делать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выводы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использованием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дедуктивных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индуктив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умозаключений,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умозаключений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аналогии,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форму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лировать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гипотезы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взаимосвязях;</w:t>
      </w:r>
    </w:p>
    <w:p w:rsidR="004131F7" w:rsidRPr="00584450" w:rsidRDefault="004131F7" w:rsidP="0014004D">
      <w:pPr>
        <w:pStyle w:val="BodyText"/>
        <w:numPr>
          <w:ilvl w:val="1"/>
          <w:numId w:val="21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(сравнивать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несколько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вариантов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решения,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наиболее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подходящий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выделенных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критериев);</w:t>
      </w:r>
    </w:p>
    <w:p w:rsidR="004131F7" w:rsidRPr="00584450" w:rsidRDefault="004131F7" w:rsidP="0014004D">
      <w:pPr>
        <w:pStyle w:val="Heading71"/>
        <w:tabs>
          <w:tab w:val="left" w:pos="768"/>
        </w:tabs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SchoolBookSanPin-BoldItalic" w:eastAsia="SchoolBookSanPin-BoldItalic" w:cs="SchoolBookSanPin-BoldItalic"/>
          <w:b w:val="0"/>
          <w:bCs w:val="0"/>
          <w:i w:val="0"/>
          <w:iCs w:val="0"/>
        </w:rPr>
        <w:t>2)</w:t>
      </w:r>
      <w:r w:rsidRPr="00584450">
        <w:rPr>
          <w:rFonts w:ascii="Times New Roman" w:hAnsi="Times New Roman" w:cs="Times New Roman"/>
          <w:sz w:val="24"/>
          <w:szCs w:val="24"/>
        </w:rPr>
        <w:t>базовые</w:t>
      </w:r>
      <w:r w:rsidRPr="0058445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z w:val="24"/>
          <w:szCs w:val="24"/>
        </w:rPr>
        <w:t>исследовательские</w:t>
      </w:r>
      <w:r w:rsidRPr="0058445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z w:val="24"/>
          <w:szCs w:val="24"/>
        </w:rPr>
        <w:t>действия:</w:t>
      </w:r>
    </w:p>
    <w:p w:rsidR="004131F7" w:rsidRPr="00584450" w:rsidRDefault="004131F7" w:rsidP="0014004D">
      <w:pPr>
        <w:pStyle w:val="BodyText"/>
        <w:numPr>
          <w:ilvl w:val="1"/>
          <w:numId w:val="21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вопросы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исследовательский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инструмент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познания;</w:t>
      </w:r>
    </w:p>
    <w:p w:rsidR="004131F7" w:rsidRPr="00584450" w:rsidRDefault="004131F7" w:rsidP="0014004D">
      <w:pPr>
        <w:pStyle w:val="BodyText"/>
        <w:numPr>
          <w:ilvl w:val="1"/>
          <w:numId w:val="21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вопросы,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фиксирующие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разрыв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реальным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желательным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состоянием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ситуации,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объекта,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58445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искомое</w:t>
      </w:r>
      <w:r w:rsidRPr="0058445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данное;</w:t>
      </w:r>
    </w:p>
    <w:p w:rsidR="004131F7" w:rsidRPr="00584450" w:rsidRDefault="004131F7" w:rsidP="0014004D">
      <w:pPr>
        <w:pStyle w:val="BodyText"/>
        <w:numPr>
          <w:ilvl w:val="1"/>
          <w:numId w:val="21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формировать гипотезу об истинности собственных суждений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суждений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других,  аргументировать  свою  позицию,  мнение;</w:t>
      </w:r>
    </w:p>
    <w:p w:rsidR="004131F7" w:rsidRPr="00584450" w:rsidRDefault="004131F7" w:rsidP="0014004D">
      <w:pPr>
        <w:pStyle w:val="BodyText"/>
        <w:numPr>
          <w:ilvl w:val="1"/>
          <w:numId w:val="21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проводить по самостоятельно составленному плану опыт, несложный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эксперимент,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небольшое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исследование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установлению особенностей объекта изучения, причинно-следственных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связей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зависимостей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объектов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собой;</w:t>
      </w:r>
    </w:p>
    <w:p w:rsidR="004131F7" w:rsidRPr="00584450" w:rsidRDefault="004131F7" w:rsidP="0014004D">
      <w:pPr>
        <w:pStyle w:val="BodyText"/>
        <w:numPr>
          <w:ilvl w:val="1"/>
          <w:numId w:val="21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применимость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достоверность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информации,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полученной</w:t>
      </w:r>
      <w:r w:rsidRPr="0058445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58445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исследования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(эксперимента);</w:t>
      </w:r>
    </w:p>
    <w:p w:rsidR="004131F7" w:rsidRPr="00584450" w:rsidRDefault="004131F7" w:rsidP="0014004D">
      <w:pPr>
        <w:pStyle w:val="BodyText"/>
        <w:numPr>
          <w:ilvl w:val="1"/>
          <w:numId w:val="21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самостоятельно формулировать обобщения и выводы по результатам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проведенного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наблюдения,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опыта,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исследования,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инструментами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достоверности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полученных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выводов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обобщений;</w:t>
      </w:r>
    </w:p>
    <w:p w:rsidR="004131F7" w:rsidRPr="00584450" w:rsidRDefault="004131F7" w:rsidP="0014004D">
      <w:pPr>
        <w:pStyle w:val="BodyText"/>
        <w:numPr>
          <w:ilvl w:val="1"/>
          <w:numId w:val="21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прогнозировать возможное дальнейшее развитие процессов,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событий и их последствия в аналогичных или сходных с</w:t>
      </w:r>
      <w:r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туациях, выдвигать предположения об их развитии в новых</w:t>
      </w:r>
      <w:r w:rsidRPr="0058445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условиях</w:t>
      </w:r>
      <w:r w:rsidRPr="0058445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контекстах;</w:t>
      </w:r>
    </w:p>
    <w:p w:rsidR="004131F7" w:rsidRPr="00584450" w:rsidRDefault="004131F7" w:rsidP="0014004D">
      <w:pPr>
        <w:pStyle w:val="Heading71"/>
        <w:numPr>
          <w:ilvl w:val="0"/>
          <w:numId w:val="22"/>
        </w:numPr>
        <w:tabs>
          <w:tab w:val="left" w:pos="768"/>
        </w:tabs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sz w:val="24"/>
          <w:szCs w:val="24"/>
        </w:rPr>
        <w:t>работа</w:t>
      </w:r>
      <w:r w:rsidRPr="0058445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z w:val="24"/>
          <w:szCs w:val="24"/>
        </w:rPr>
        <w:t>с</w:t>
      </w:r>
      <w:r w:rsidRPr="0058445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z w:val="24"/>
          <w:szCs w:val="24"/>
        </w:rPr>
        <w:t>информацией:</w:t>
      </w:r>
    </w:p>
    <w:p w:rsidR="004131F7" w:rsidRPr="00584450" w:rsidRDefault="004131F7" w:rsidP="0014004D">
      <w:pPr>
        <w:pStyle w:val="BodyText"/>
        <w:numPr>
          <w:ilvl w:val="0"/>
          <w:numId w:val="24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position w:val="1"/>
          <w:sz w:val="24"/>
          <w:szCs w:val="24"/>
        </w:rPr>
        <w:t>6</w:t>
      </w:r>
      <w:r w:rsidRPr="00584450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методы,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инструменты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запросы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поиске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отборе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данных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источников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предложенной</w:t>
      </w:r>
    </w:p>
    <w:p w:rsidR="004131F7" w:rsidRPr="00584450" w:rsidRDefault="004131F7" w:rsidP="0014004D">
      <w:pPr>
        <w:pStyle w:val="BodyText"/>
        <w:numPr>
          <w:ilvl w:val="0"/>
          <w:numId w:val="24"/>
        </w:numPr>
        <w:ind w:left="0" w:righ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6 </w:t>
      </w:r>
      <w:r w:rsidRPr="00584450">
        <w:rPr>
          <w:rFonts w:ascii="Times New Roman" w:hAnsi="Times New Roman" w:cs="Times New Roman"/>
          <w:spacing w:val="25"/>
          <w:w w:val="105"/>
          <w:position w:val="1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58445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58445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заданных</w:t>
      </w:r>
      <w:r w:rsidRPr="0058445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критериев;</w:t>
      </w:r>
    </w:p>
    <w:p w:rsidR="004131F7" w:rsidRPr="00584450" w:rsidRDefault="004131F7" w:rsidP="0014004D">
      <w:pPr>
        <w:pStyle w:val="BodyText"/>
        <w:numPr>
          <w:ilvl w:val="0"/>
          <w:numId w:val="2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position w:val="1"/>
          <w:sz w:val="24"/>
          <w:szCs w:val="24"/>
        </w:rPr>
        <w:t>6</w:t>
      </w:r>
      <w:r w:rsidRPr="00584450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выбирать,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анализировать,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систематизировать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интерпретировать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представления;</w:t>
      </w:r>
    </w:p>
    <w:p w:rsidR="004131F7" w:rsidRPr="00584450" w:rsidRDefault="004131F7" w:rsidP="0014004D">
      <w:pPr>
        <w:pStyle w:val="BodyText"/>
        <w:numPr>
          <w:ilvl w:val="0"/>
          <w:numId w:val="2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находить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сходные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аргументы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(подтверждающие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опровергающие одну и ту же идею, версию) в различных информационных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источниках;</w:t>
      </w:r>
    </w:p>
    <w:p w:rsidR="004131F7" w:rsidRPr="00584450" w:rsidRDefault="004131F7" w:rsidP="0014004D">
      <w:pPr>
        <w:pStyle w:val="BodyText"/>
        <w:numPr>
          <w:ilvl w:val="0"/>
          <w:numId w:val="24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оптимальную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форму 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представления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иллюстрировать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решаемые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несложными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схемами,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диаграммами,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графикой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58445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комбинациями;</w:t>
      </w:r>
    </w:p>
    <w:p w:rsidR="004131F7" w:rsidRDefault="004131F7" w:rsidP="0014004D">
      <w:pPr>
        <w:pStyle w:val="BodyText"/>
        <w:numPr>
          <w:ilvl w:val="0"/>
          <w:numId w:val="2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надежность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критериям,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предложенным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педагогическим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работником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или 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самостоятельно;</w:t>
      </w:r>
    </w:p>
    <w:p w:rsidR="004131F7" w:rsidRPr="00516DEB" w:rsidRDefault="004131F7" w:rsidP="0014004D">
      <w:pPr>
        <w:pStyle w:val="BodyText"/>
        <w:numPr>
          <w:ilvl w:val="0"/>
          <w:numId w:val="2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эффективно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запоминать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систематизировать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информацию.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Овладение 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системой   универсальных   учебных   познавательных</w:t>
      </w:r>
      <w:r w:rsidRPr="00584450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584450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обеспечивает</w:t>
      </w:r>
      <w:r w:rsidRPr="00584450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Pr="00584450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когнитивных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10"/>
          <w:sz w:val="24"/>
          <w:szCs w:val="24"/>
        </w:rPr>
        <w:t>навыков</w:t>
      </w:r>
      <w:r w:rsidRPr="00516DEB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10"/>
          <w:sz w:val="24"/>
          <w:szCs w:val="24"/>
        </w:rPr>
        <w:t>у</w:t>
      </w:r>
      <w:r w:rsidRPr="00516DEB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10"/>
          <w:sz w:val="24"/>
          <w:szCs w:val="24"/>
        </w:rPr>
        <w:t>обучающихся.</w:t>
      </w:r>
    </w:p>
    <w:p w:rsidR="004131F7" w:rsidRPr="00584450" w:rsidRDefault="004131F7" w:rsidP="0014004D">
      <w:pPr>
        <w:pStyle w:val="Heading51"/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95"/>
          <w:sz w:val="24"/>
          <w:szCs w:val="24"/>
        </w:rPr>
        <w:t>Овладение</w:t>
      </w:r>
      <w:r w:rsidRPr="00584450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95"/>
          <w:sz w:val="24"/>
          <w:szCs w:val="24"/>
        </w:rPr>
        <w:t>универсальными</w:t>
      </w:r>
      <w:r w:rsidRPr="00584450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95"/>
          <w:sz w:val="24"/>
          <w:szCs w:val="24"/>
        </w:rPr>
        <w:t>учебными</w:t>
      </w:r>
      <w:r w:rsidRPr="00584450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95"/>
          <w:sz w:val="24"/>
          <w:szCs w:val="24"/>
        </w:rPr>
        <w:t>коммуникативными</w:t>
      </w:r>
      <w:r w:rsidRPr="00584450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95"/>
          <w:sz w:val="24"/>
          <w:szCs w:val="24"/>
        </w:rPr>
        <w:t>дей</w:t>
      </w:r>
      <w:r w:rsidRPr="00584450">
        <w:rPr>
          <w:rFonts w:ascii="Times New Roman" w:hAnsi="Times New Roman" w:cs="Times New Roman"/>
          <w:sz w:val="24"/>
          <w:szCs w:val="24"/>
        </w:rPr>
        <w:t>ствиями:</w:t>
      </w:r>
    </w:p>
    <w:p w:rsidR="004131F7" w:rsidRPr="00584450" w:rsidRDefault="004131F7" w:rsidP="0014004D">
      <w:pPr>
        <w:pStyle w:val="Heading71"/>
        <w:numPr>
          <w:ilvl w:val="0"/>
          <w:numId w:val="13"/>
        </w:numPr>
        <w:tabs>
          <w:tab w:val="left" w:pos="767"/>
        </w:tabs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sz w:val="24"/>
          <w:szCs w:val="24"/>
        </w:rPr>
        <w:t>общение:</w:t>
      </w:r>
    </w:p>
    <w:p w:rsidR="004131F7" w:rsidRPr="00584450" w:rsidRDefault="004131F7" w:rsidP="0014004D">
      <w:pPr>
        <w:pStyle w:val="BodyText"/>
        <w:numPr>
          <w:ilvl w:val="0"/>
          <w:numId w:val="25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воспринимать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  формулировать  суждения,  выражать  эмоции</w:t>
      </w:r>
      <w:r w:rsidRPr="0058445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58445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8445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целями</w:t>
      </w:r>
      <w:r w:rsidRPr="0058445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условиями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общения;</w:t>
      </w:r>
    </w:p>
    <w:p w:rsidR="004131F7" w:rsidRPr="00584450" w:rsidRDefault="004131F7" w:rsidP="0014004D">
      <w:pPr>
        <w:pStyle w:val="BodyText"/>
        <w:numPr>
          <w:ilvl w:val="0"/>
          <w:numId w:val="25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10"/>
          <w:sz w:val="24"/>
          <w:szCs w:val="24"/>
        </w:rPr>
        <w:t>выражать себя (свою точку зрения) в устных и письменных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текстах;</w:t>
      </w:r>
    </w:p>
    <w:p w:rsidR="004131F7" w:rsidRPr="00D0197D" w:rsidRDefault="004131F7" w:rsidP="0014004D">
      <w:pPr>
        <w:pStyle w:val="BodyText"/>
        <w:numPr>
          <w:ilvl w:val="0"/>
          <w:numId w:val="25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невербальные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общения,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знаков,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знать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предпосылки конфликтных ситуаций и смягчать конфликты, вести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переговоры;</w:t>
      </w:r>
    </w:p>
    <w:p w:rsidR="004131F7" w:rsidRPr="00584450" w:rsidRDefault="004131F7" w:rsidP="0014004D">
      <w:pPr>
        <w:pStyle w:val="BodyText"/>
        <w:numPr>
          <w:ilvl w:val="0"/>
          <w:numId w:val="25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возражения;</w:t>
      </w:r>
    </w:p>
    <w:p w:rsidR="004131F7" w:rsidRPr="00584450" w:rsidRDefault="004131F7" w:rsidP="0014004D">
      <w:pPr>
        <w:pStyle w:val="BodyText"/>
        <w:numPr>
          <w:ilvl w:val="0"/>
          <w:numId w:val="25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диалога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(или)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дискуссии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вопросы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существу</w:t>
      </w:r>
      <w:r w:rsidRPr="0058445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обсуждаемой</w:t>
      </w:r>
      <w:r w:rsidRPr="0058445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58445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высказывать</w:t>
      </w:r>
      <w:r w:rsidRPr="0058445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идеи,</w:t>
      </w:r>
      <w:r w:rsidRPr="0058445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нацеленные</w:t>
      </w:r>
      <w:r w:rsidRPr="0058445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поддержание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благожелательности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общения;</w:t>
      </w:r>
    </w:p>
    <w:p w:rsidR="004131F7" w:rsidRPr="00584450" w:rsidRDefault="004131F7" w:rsidP="0014004D">
      <w:pPr>
        <w:pStyle w:val="BodyText"/>
        <w:numPr>
          <w:ilvl w:val="0"/>
          <w:numId w:val="25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сопоставлять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суждения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суждениями  других  участников</w:t>
      </w:r>
      <w:r w:rsidRPr="0058445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диалога,</w:t>
      </w:r>
      <w:r w:rsidRPr="0058445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обнаруживать</w:t>
      </w:r>
      <w:r w:rsidRPr="0058445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различие</w:t>
      </w:r>
      <w:r w:rsidRPr="0058445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сходство</w:t>
      </w:r>
      <w:r w:rsidRPr="0058445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позиций;</w:t>
      </w:r>
    </w:p>
    <w:p w:rsidR="004131F7" w:rsidRPr="00584450" w:rsidRDefault="004131F7" w:rsidP="0014004D">
      <w:pPr>
        <w:pStyle w:val="BodyText"/>
        <w:numPr>
          <w:ilvl w:val="0"/>
          <w:numId w:val="25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10"/>
          <w:sz w:val="24"/>
          <w:szCs w:val="24"/>
        </w:rPr>
        <w:t>публично представлять результаты решения задачи, выполненного</w:t>
      </w:r>
      <w:r w:rsidRPr="0058445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опыта</w:t>
      </w:r>
      <w:r w:rsidRPr="00584450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(эксперимента,</w:t>
      </w:r>
      <w:r w:rsidRPr="00584450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исследования,</w:t>
      </w:r>
      <w:r w:rsidRPr="00584450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проекта);</w:t>
      </w:r>
    </w:p>
    <w:p w:rsidR="004131F7" w:rsidRPr="00584450" w:rsidRDefault="004131F7" w:rsidP="0014004D">
      <w:pPr>
        <w:pStyle w:val="BodyText"/>
        <w:numPr>
          <w:ilvl w:val="0"/>
          <w:numId w:val="25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самостоятельно выбирать формат выступления с учетом за-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дач</w:t>
      </w:r>
      <w:r w:rsidRPr="0058445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презентации</w:t>
      </w:r>
      <w:r w:rsidRPr="0058445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особенностей</w:t>
      </w:r>
      <w:r w:rsidRPr="0058445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аудитории</w:t>
      </w:r>
      <w:r w:rsidRPr="0058445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58445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 ним составлять устные и письменные тексты с использованием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иллюстративных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материалов;</w:t>
      </w:r>
    </w:p>
    <w:p w:rsidR="004131F7" w:rsidRPr="00584450" w:rsidRDefault="004131F7" w:rsidP="0014004D">
      <w:pPr>
        <w:pStyle w:val="Heading71"/>
        <w:numPr>
          <w:ilvl w:val="0"/>
          <w:numId w:val="13"/>
        </w:numPr>
        <w:tabs>
          <w:tab w:val="left" w:pos="768"/>
        </w:tabs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sz w:val="24"/>
          <w:szCs w:val="24"/>
        </w:rPr>
        <w:t>совместная</w:t>
      </w:r>
      <w:r w:rsidRPr="00584450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4131F7" w:rsidRPr="00584450" w:rsidRDefault="004131F7" w:rsidP="0014004D">
      <w:pPr>
        <w:pStyle w:val="BodyText"/>
        <w:numPr>
          <w:ilvl w:val="0"/>
          <w:numId w:val="2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преимущества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командной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индивидуальной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конкретной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проблемы,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обосновывать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необходимость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применения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групповых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58445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58445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58445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задачи;</w:t>
      </w:r>
    </w:p>
    <w:p w:rsidR="004131F7" w:rsidRPr="00584450" w:rsidRDefault="004131F7" w:rsidP="0014004D">
      <w:pPr>
        <w:pStyle w:val="BodyText"/>
        <w:numPr>
          <w:ilvl w:val="0"/>
          <w:numId w:val="2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принимать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цель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коллективно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строить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действия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достижению: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распределять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роли,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договариваться,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обсуждать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процесс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результат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работы;</w:t>
      </w:r>
    </w:p>
    <w:p w:rsidR="004131F7" w:rsidRPr="00584450" w:rsidRDefault="004131F7" w:rsidP="0014004D">
      <w:pPr>
        <w:pStyle w:val="BodyText"/>
        <w:numPr>
          <w:ilvl w:val="0"/>
          <w:numId w:val="2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spacing w:val="-1"/>
          <w:w w:val="110"/>
          <w:sz w:val="24"/>
          <w:szCs w:val="24"/>
        </w:rPr>
        <w:t>уметь</w:t>
      </w:r>
      <w:r w:rsidRPr="00584450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pacing w:val="-1"/>
          <w:w w:val="110"/>
          <w:sz w:val="24"/>
          <w:szCs w:val="24"/>
        </w:rPr>
        <w:t>обобщать</w:t>
      </w:r>
      <w:r w:rsidRPr="0058445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pacing w:val="-1"/>
          <w:w w:val="110"/>
          <w:sz w:val="24"/>
          <w:szCs w:val="24"/>
        </w:rPr>
        <w:t>мнения</w:t>
      </w:r>
      <w:r w:rsidRPr="00584450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нескольких</w:t>
      </w:r>
      <w:r w:rsidRPr="00584450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людей,</w:t>
      </w:r>
      <w:r w:rsidRPr="0058445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проявлять</w:t>
      </w:r>
      <w:r w:rsidRPr="00584450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готовность</w:t>
      </w:r>
      <w:r w:rsidRPr="0058445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руководить,</w:t>
      </w:r>
      <w:r w:rsidRPr="0058445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выполнять</w:t>
      </w:r>
      <w:r w:rsidRPr="0058445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поручения,</w:t>
      </w:r>
      <w:r w:rsidRPr="0058445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подчиняться;</w:t>
      </w:r>
    </w:p>
    <w:p w:rsidR="004131F7" w:rsidRPr="00584450" w:rsidRDefault="004131F7" w:rsidP="0014004D">
      <w:pPr>
        <w:pStyle w:val="BodyText"/>
        <w:numPr>
          <w:ilvl w:val="0"/>
          <w:numId w:val="26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10"/>
          <w:sz w:val="24"/>
          <w:szCs w:val="24"/>
        </w:rPr>
        <w:t>планировать организацию совместной работы, определять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свою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(с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учетом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предпочтений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возможностей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всех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участников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взаимодействия),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распределять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задачи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58445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членами команды, участвовать в групповых формах работы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(обсуждения,</w:t>
      </w:r>
      <w:r w:rsidRPr="0058445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обмен</w:t>
      </w:r>
      <w:r w:rsidRPr="0058445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мнений,</w:t>
      </w:r>
      <w:r w:rsidRPr="0058445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«мозговые</w:t>
      </w:r>
      <w:r w:rsidRPr="0058445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штурмы»</w:t>
      </w:r>
      <w:r w:rsidRPr="0058445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иные);</w:t>
      </w:r>
    </w:p>
    <w:p w:rsidR="004131F7" w:rsidRPr="00584450" w:rsidRDefault="004131F7" w:rsidP="0014004D">
      <w:pPr>
        <w:pStyle w:val="BodyText"/>
        <w:numPr>
          <w:ilvl w:val="0"/>
          <w:numId w:val="26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свою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работы,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достигать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качественного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результата по своему направлению и координировать свои действия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другими</w:t>
      </w:r>
      <w:r w:rsidRPr="0058445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членами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команды;</w:t>
      </w:r>
    </w:p>
    <w:p w:rsidR="004131F7" w:rsidRPr="00584450" w:rsidRDefault="004131F7" w:rsidP="0014004D">
      <w:pPr>
        <w:pStyle w:val="BodyText"/>
        <w:numPr>
          <w:ilvl w:val="0"/>
          <w:numId w:val="2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оценивать качество своего вклада в общий продукт по критериям,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участниками</w:t>
      </w:r>
      <w:r w:rsidRPr="0058445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взаимодействия;</w:t>
      </w:r>
    </w:p>
    <w:p w:rsidR="004131F7" w:rsidRPr="00584450" w:rsidRDefault="004131F7" w:rsidP="0014004D">
      <w:pPr>
        <w:pStyle w:val="BodyText"/>
        <w:numPr>
          <w:ilvl w:val="0"/>
          <w:numId w:val="2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сравнивать результаты с исходной задачей и вклад каждого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члена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команды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результатов,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разделять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сферу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ответственности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проявлять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предоставлению</w:t>
      </w:r>
      <w:r w:rsidRPr="0058445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отчета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перед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группой.</w:t>
      </w:r>
    </w:p>
    <w:p w:rsidR="004131F7" w:rsidRPr="00584450" w:rsidRDefault="004131F7" w:rsidP="0014004D">
      <w:pPr>
        <w:pStyle w:val="BodyText"/>
        <w:numPr>
          <w:ilvl w:val="0"/>
          <w:numId w:val="2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системой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универсальных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коммуникативных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обеспечивает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навыков</w:t>
      </w:r>
      <w:r w:rsidRPr="0058445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эмоционального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интеллекта</w:t>
      </w:r>
      <w:r w:rsidRPr="0058445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обучающихся.</w:t>
      </w:r>
    </w:p>
    <w:p w:rsidR="004131F7" w:rsidRPr="00584450" w:rsidRDefault="004131F7" w:rsidP="0014004D">
      <w:pPr>
        <w:pStyle w:val="Heading51"/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95"/>
          <w:sz w:val="24"/>
          <w:szCs w:val="24"/>
        </w:rPr>
        <w:t>Овладение</w:t>
      </w:r>
      <w:r w:rsidRPr="00584450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95"/>
          <w:sz w:val="24"/>
          <w:szCs w:val="24"/>
        </w:rPr>
        <w:t>универсальными</w:t>
      </w:r>
      <w:r w:rsidRPr="00584450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95"/>
          <w:sz w:val="24"/>
          <w:szCs w:val="24"/>
        </w:rPr>
        <w:t>учебными</w:t>
      </w:r>
      <w:r w:rsidRPr="00584450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95"/>
          <w:sz w:val="24"/>
          <w:szCs w:val="24"/>
        </w:rPr>
        <w:t>регулятивными</w:t>
      </w:r>
      <w:r w:rsidRPr="00584450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95"/>
          <w:sz w:val="24"/>
          <w:szCs w:val="24"/>
        </w:rPr>
        <w:t>действи</w:t>
      </w:r>
      <w:r w:rsidRPr="00584450">
        <w:rPr>
          <w:rFonts w:ascii="Times New Roman" w:hAnsi="Times New Roman" w:cs="Times New Roman"/>
          <w:sz w:val="24"/>
          <w:szCs w:val="24"/>
        </w:rPr>
        <w:t>ями:</w:t>
      </w:r>
    </w:p>
    <w:p w:rsidR="004131F7" w:rsidRPr="00584450" w:rsidRDefault="004131F7" w:rsidP="0014004D">
      <w:pPr>
        <w:pStyle w:val="Heading71"/>
        <w:numPr>
          <w:ilvl w:val="0"/>
          <w:numId w:val="5"/>
        </w:numPr>
        <w:tabs>
          <w:tab w:val="left" w:pos="767"/>
        </w:tabs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4131F7" w:rsidRPr="00584450" w:rsidRDefault="004131F7" w:rsidP="0014004D">
      <w:pPr>
        <w:pStyle w:val="BodyText"/>
        <w:numPr>
          <w:ilvl w:val="0"/>
          <w:numId w:val="2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10"/>
          <w:sz w:val="24"/>
          <w:szCs w:val="24"/>
        </w:rPr>
        <w:t>выявлять проблемы для решения в жизненных и учебных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ситуациях;</w:t>
      </w:r>
    </w:p>
    <w:p w:rsidR="004131F7" w:rsidRPr="00584450" w:rsidRDefault="004131F7" w:rsidP="0014004D">
      <w:pPr>
        <w:pStyle w:val="BodyText"/>
        <w:numPr>
          <w:ilvl w:val="0"/>
          <w:numId w:val="2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10"/>
          <w:sz w:val="24"/>
          <w:szCs w:val="24"/>
        </w:rPr>
        <w:t>ориентироваться в различных подходах принятия решений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(индивидуальное,</w:t>
      </w:r>
      <w:r w:rsidRPr="0058445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58445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решения</w:t>
      </w:r>
      <w:r w:rsidRPr="0058445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группе,</w:t>
      </w:r>
      <w:r w:rsidRPr="0058445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58445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решений</w:t>
      </w:r>
      <w:r w:rsidRPr="0058445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группой);</w:t>
      </w:r>
    </w:p>
    <w:p w:rsidR="004131F7" w:rsidRPr="00584450" w:rsidRDefault="004131F7" w:rsidP="0014004D">
      <w:pPr>
        <w:pStyle w:val="BodyText"/>
        <w:numPr>
          <w:ilvl w:val="0"/>
          <w:numId w:val="2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алгоритм  решения  задачи  (или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часть),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  учетом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имеющихся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ресурсов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возможностей,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аргументировать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предлагаемые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варианты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решений;</w:t>
      </w:r>
    </w:p>
    <w:p w:rsidR="004131F7" w:rsidRPr="00584450" w:rsidRDefault="004131F7" w:rsidP="0014004D">
      <w:pPr>
        <w:pStyle w:val="BodyText"/>
        <w:numPr>
          <w:ilvl w:val="0"/>
          <w:numId w:val="27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составлять план действий (план реализации намеченного алгоритма</w:t>
      </w:r>
      <w:r w:rsidRPr="0058445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решения),</w:t>
      </w:r>
      <w:r w:rsidRPr="0058445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корректировать</w:t>
      </w:r>
      <w:r w:rsidRPr="0058445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предложенный</w:t>
      </w:r>
      <w:r w:rsidRPr="0058445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алгоритм</w:t>
      </w:r>
      <w:r w:rsidRPr="0058445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8445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58445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получения</w:t>
      </w:r>
      <w:r w:rsidRPr="0058445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новых</w:t>
      </w:r>
      <w:r w:rsidRPr="0058445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58445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58445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изучаемом</w:t>
      </w:r>
      <w:r w:rsidRPr="0058445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объекте;</w:t>
      </w:r>
    </w:p>
    <w:p w:rsidR="004131F7" w:rsidRPr="00584450" w:rsidRDefault="004131F7" w:rsidP="0014004D">
      <w:pPr>
        <w:pStyle w:val="BodyText"/>
        <w:numPr>
          <w:ilvl w:val="0"/>
          <w:numId w:val="27"/>
        </w:numPr>
        <w:ind w:left="0" w:righ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делать</w:t>
      </w:r>
      <w:r w:rsidRPr="0058445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выбор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брать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58445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решение;</w:t>
      </w:r>
    </w:p>
    <w:p w:rsidR="004131F7" w:rsidRPr="00584450" w:rsidRDefault="004131F7" w:rsidP="0014004D">
      <w:pPr>
        <w:pStyle w:val="Heading71"/>
        <w:numPr>
          <w:ilvl w:val="0"/>
          <w:numId w:val="5"/>
        </w:numPr>
        <w:tabs>
          <w:tab w:val="left" w:pos="768"/>
        </w:tabs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sz w:val="24"/>
          <w:szCs w:val="24"/>
        </w:rPr>
        <w:t>самоконтроль:</w:t>
      </w:r>
    </w:p>
    <w:p w:rsidR="004131F7" w:rsidRPr="00584450" w:rsidRDefault="004131F7" w:rsidP="0014004D">
      <w:pPr>
        <w:pStyle w:val="BodyText"/>
        <w:numPr>
          <w:ilvl w:val="0"/>
          <w:numId w:val="28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способами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самоконтроля,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самомотивации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рефлексии;</w:t>
      </w:r>
    </w:p>
    <w:p w:rsidR="004131F7" w:rsidRPr="00584450" w:rsidRDefault="004131F7" w:rsidP="0014004D">
      <w:pPr>
        <w:pStyle w:val="BodyText"/>
        <w:numPr>
          <w:ilvl w:val="0"/>
          <w:numId w:val="28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давать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адекватную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оценку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ситуации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предлагать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изменения;</w:t>
      </w:r>
    </w:p>
    <w:p w:rsidR="004131F7" w:rsidRPr="00584450" w:rsidRDefault="004131F7" w:rsidP="0014004D">
      <w:pPr>
        <w:pStyle w:val="BodyText"/>
        <w:numPr>
          <w:ilvl w:val="0"/>
          <w:numId w:val="2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учитывать контекст и предвидеть трудности, которые могут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возникнуть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адаптировать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8445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меняющимся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обстоятельствам;</w:t>
      </w:r>
    </w:p>
    <w:p w:rsidR="004131F7" w:rsidRPr="00584450" w:rsidRDefault="004131F7" w:rsidP="0014004D">
      <w:pPr>
        <w:pStyle w:val="BodyText"/>
        <w:numPr>
          <w:ilvl w:val="0"/>
          <w:numId w:val="2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причины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достижения  (недостижения)  результатов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давать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оценку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приобретенному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опыту,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находить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позитивное</w:t>
      </w:r>
      <w:r w:rsidRPr="0058445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произошедшей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ситуации;</w:t>
      </w:r>
    </w:p>
    <w:p w:rsidR="004131F7" w:rsidRPr="00584450" w:rsidRDefault="004131F7" w:rsidP="0014004D">
      <w:pPr>
        <w:pStyle w:val="BodyText"/>
        <w:numPr>
          <w:ilvl w:val="0"/>
          <w:numId w:val="2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вносить коррективы в деятельность на основе новых обстоятельств,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изменившихся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ситуаций,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установленных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ошибок,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возникших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трудностей;</w:t>
      </w:r>
    </w:p>
    <w:p w:rsidR="004131F7" w:rsidRPr="00584450" w:rsidRDefault="004131F7" w:rsidP="0014004D">
      <w:pPr>
        <w:pStyle w:val="BodyText"/>
        <w:numPr>
          <w:ilvl w:val="0"/>
          <w:numId w:val="28"/>
        </w:numPr>
        <w:ind w:left="0" w:righ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соответствие</w:t>
      </w:r>
      <w:r w:rsidRPr="0058445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результата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58445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условиям;</w:t>
      </w:r>
    </w:p>
    <w:p w:rsidR="004131F7" w:rsidRPr="00584450" w:rsidRDefault="004131F7" w:rsidP="0014004D">
      <w:pPr>
        <w:pStyle w:val="Heading71"/>
        <w:numPr>
          <w:ilvl w:val="0"/>
          <w:numId w:val="5"/>
        </w:numPr>
        <w:tabs>
          <w:tab w:val="left" w:pos="768"/>
        </w:tabs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sz w:val="24"/>
          <w:szCs w:val="24"/>
        </w:rPr>
        <w:t>эмоциональный</w:t>
      </w:r>
      <w:r w:rsidRPr="00584450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z w:val="24"/>
          <w:szCs w:val="24"/>
        </w:rPr>
        <w:t>интеллект:</w:t>
      </w:r>
    </w:p>
    <w:p w:rsidR="004131F7" w:rsidRPr="00584450" w:rsidRDefault="004131F7" w:rsidP="0014004D">
      <w:pPr>
        <w:pStyle w:val="BodyText"/>
        <w:numPr>
          <w:ilvl w:val="0"/>
          <w:numId w:val="29"/>
        </w:numPr>
        <w:ind w:left="0" w:right="155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различать,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называть 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управлять 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собственными 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эмоциями</w:t>
      </w:r>
      <w:r w:rsidRPr="0058445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эмоциями</w:t>
      </w:r>
      <w:r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других;</w:t>
      </w:r>
    </w:p>
    <w:p w:rsidR="004131F7" w:rsidRPr="00584450" w:rsidRDefault="004131F7" w:rsidP="0014004D">
      <w:pPr>
        <w:pStyle w:val="BodyText"/>
        <w:numPr>
          <w:ilvl w:val="0"/>
          <w:numId w:val="29"/>
        </w:numPr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584450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анализировать</w:t>
      </w:r>
      <w:r w:rsidRPr="00584450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причины</w:t>
      </w:r>
      <w:r w:rsidRPr="00584450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эмоций;</w:t>
      </w:r>
    </w:p>
    <w:p w:rsidR="004131F7" w:rsidRPr="00584450" w:rsidRDefault="004131F7" w:rsidP="0014004D">
      <w:pPr>
        <w:pStyle w:val="BodyText"/>
        <w:numPr>
          <w:ilvl w:val="0"/>
          <w:numId w:val="29"/>
        </w:numPr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ставить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место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другого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мотивы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намерения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другого;</w:t>
      </w:r>
    </w:p>
    <w:p w:rsidR="004131F7" w:rsidRPr="00D0197D" w:rsidRDefault="004131F7" w:rsidP="0014004D">
      <w:pPr>
        <w:pStyle w:val="BodyText"/>
        <w:numPr>
          <w:ilvl w:val="0"/>
          <w:numId w:val="29"/>
        </w:numPr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регулировать</w:t>
      </w:r>
      <w:r w:rsidRPr="0058445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58445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58445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эмоций;</w:t>
      </w:r>
    </w:p>
    <w:p w:rsidR="004131F7" w:rsidRPr="00584450" w:rsidRDefault="004131F7" w:rsidP="0014004D">
      <w:pPr>
        <w:pStyle w:val="Heading71"/>
        <w:numPr>
          <w:ilvl w:val="0"/>
          <w:numId w:val="5"/>
        </w:numPr>
        <w:tabs>
          <w:tab w:val="left" w:pos="767"/>
        </w:tabs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sz w:val="24"/>
          <w:szCs w:val="24"/>
        </w:rPr>
        <w:t>принятие</w:t>
      </w:r>
      <w:r w:rsidRPr="0058445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z w:val="24"/>
          <w:szCs w:val="24"/>
        </w:rPr>
        <w:t>себя</w:t>
      </w:r>
      <w:r w:rsidRPr="00584450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z w:val="24"/>
          <w:szCs w:val="24"/>
        </w:rPr>
        <w:t>других:</w:t>
      </w:r>
    </w:p>
    <w:p w:rsidR="004131F7" w:rsidRPr="00584450" w:rsidRDefault="004131F7" w:rsidP="0014004D">
      <w:pPr>
        <w:pStyle w:val="BodyText"/>
        <w:numPr>
          <w:ilvl w:val="0"/>
          <w:numId w:val="30"/>
        </w:numPr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осознанно</w:t>
      </w:r>
      <w:r w:rsidRPr="0058445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относиться</w:t>
      </w:r>
      <w:r w:rsidRPr="0058445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8445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другому</w:t>
      </w:r>
      <w:r w:rsidRPr="0058445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человеку,</w:t>
      </w:r>
      <w:r w:rsidRPr="0058445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8445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мнению;</w:t>
      </w:r>
    </w:p>
    <w:p w:rsidR="004131F7" w:rsidRPr="00584450" w:rsidRDefault="004131F7" w:rsidP="0014004D">
      <w:pPr>
        <w:pStyle w:val="BodyText"/>
        <w:numPr>
          <w:ilvl w:val="0"/>
          <w:numId w:val="30"/>
        </w:numPr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признавать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свое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Pr="0058445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ошибку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такое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же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Pr="0058445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другого;</w:t>
      </w:r>
    </w:p>
    <w:p w:rsidR="004131F7" w:rsidRPr="00584450" w:rsidRDefault="004131F7" w:rsidP="0014004D">
      <w:pPr>
        <w:pStyle w:val="BodyText"/>
        <w:numPr>
          <w:ilvl w:val="0"/>
          <w:numId w:val="30"/>
        </w:numPr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принимать</w:t>
      </w:r>
      <w:r w:rsidRPr="0058445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58445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58445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58445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осуждая;</w:t>
      </w:r>
    </w:p>
    <w:p w:rsidR="004131F7" w:rsidRPr="00584450" w:rsidRDefault="004131F7" w:rsidP="0014004D">
      <w:pPr>
        <w:pStyle w:val="BodyText"/>
        <w:numPr>
          <w:ilvl w:val="0"/>
          <w:numId w:val="30"/>
        </w:numPr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открытость</w:t>
      </w:r>
      <w:r w:rsidRPr="0058445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себе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другим;</w:t>
      </w:r>
    </w:p>
    <w:p w:rsidR="004131F7" w:rsidRPr="00584450" w:rsidRDefault="004131F7" w:rsidP="0014004D">
      <w:pPr>
        <w:pStyle w:val="BodyText"/>
        <w:numPr>
          <w:ilvl w:val="0"/>
          <w:numId w:val="30"/>
        </w:numPr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58445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невозможность</w:t>
      </w:r>
      <w:r w:rsidRPr="0058445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контролировать</w:t>
      </w:r>
      <w:r w:rsidRPr="0058445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все</w:t>
      </w:r>
      <w:r w:rsidRPr="0058445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вокруг.</w:t>
      </w:r>
    </w:p>
    <w:p w:rsidR="004131F7" w:rsidRPr="00584450" w:rsidRDefault="004131F7" w:rsidP="0014004D">
      <w:pPr>
        <w:pStyle w:val="BodyText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Овладение системой универсальных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учебных регулятивных</w:t>
      </w:r>
      <w:r w:rsidRPr="0058445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действий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обеспечивает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формирование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смысловых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установок</w:t>
      </w:r>
      <w:r w:rsidRPr="0058445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личности (внутренняя позиция личности) и жизненных навыков личности (управления собой, самодисциплины, устойчиво-</w:t>
      </w:r>
      <w:r w:rsidRPr="0058445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го</w:t>
      </w:r>
      <w:r w:rsidRPr="0058445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поведения).</w:t>
      </w:r>
    </w:p>
    <w:p w:rsidR="004131F7" w:rsidRPr="00584450" w:rsidRDefault="004131F7" w:rsidP="0014004D">
      <w:pPr>
        <w:pStyle w:val="BodyText"/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4131F7" w:rsidRPr="00584450" w:rsidRDefault="004131F7" w:rsidP="0014004D">
      <w:pPr>
        <w:pStyle w:val="BodyText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b/>
          <w:w w:val="105"/>
          <w:sz w:val="24"/>
          <w:szCs w:val="24"/>
        </w:rPr>
        <w:t xml:space="preserve">Предметные результаты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освоения программы основного общего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представлены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специфики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содержания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предметных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областей,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затрагиваемых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внеурочной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формированию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оценке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функциональной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грамотности.</w:t>
      </w:r>
    </w:p>
    <w:p w:rsidR="004131F7" w:rsidRPr="00584450" w:rsidRDefault="004131F7" w:rsidP="0014004D">
      <w:pPr>
        <w:spacing w:after="0" w:line="240" w:lineRule="auto"/>
        <w:ind w:right="154" w:firstLine="284"/>
        <w:jc w:val="both"/>
        <w:rPr>
          <w:rFonts w:ascii="Times New Roman" w:hAnsi="Times New Roman"/>
          <w:sz w:val="24"/>
          <w:szCs w:val="24"/>
        </w:rPr>
      </w:pPr>
      <w:r w:rsidRPr="00584450">
        <w:rPr>
          <w:rFonts w:ascii="Times New Roman" w:hAnsi="Times New Roman"/>
          <w:w w:val="105"/>
          <w:sz w:val="24"/>
          <w:szCs w:val="24"/>
        </w:rPr>
        <w:t xml:space="preserve">Занятия по </w:t>
      </w:r>
      <w:r w:rsidRPr="00584450">
        <w:rPr>
          <w:rFonts w:ascii="Times New Roman" w:hAnsi="Times New Roman"/>
          <w:b/>
          <w:w w:val="105"/>
          <w:sz w:val="24"/>
          <w:szCs w:val="24"/>
        </w:rPr>
        <w:t xml:space="preserve">читательской грамотности </w:t>
      </w:r>
      <w:r w:rsidRPr="00584450">
        <w:rPr>
          <w:rFonts w:ascii="Times New Roman" w:hAnsi="Times New Roman"/>
          <w:w w:val="105"/>
          <w:sz w:val="24"/>
          <w:szCs w:val="24"/>
        </w:rPr>
        <w:t>в рамках внеурочной</w:t>
      </w:r>
      <w:r w:rsidRPr="00584450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/>
          <w:w w:val="105"/>
          <w:sz w:val="24"/>
          <w:szCs w:val="24"/>
        </w:rPr>
        <w:t>деятельности</w:t>
      </w:r>
      <w:r w:rsidRPr="00584450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/>
          <w:w w:val="105"/>
          <w:sz w:val="24"/>
          <w:szCs w:val="24"/>
        </w:rPr>
        <w:t>вносят</w:t>
      </w:r>
      <w:r w:rsidRPr="00584450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/>
          <w:w w:val="105"/>
          <w:sz w:val="24"/>
          <w:szCs w:val="24"/>
        </w:rPr>
        <w:t>вклад</w:t>
      </w:r>
      <w:r w:rsidRPr="00584450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/>
          <w:w w:val="105"/>
          <w:sz w:val="24"/>
          <w:szCs w:val="24"/>
        </w:rPr>
        <w:t>достижение</w:t>
      </w:r>
      <w:r w:rsidRPr="00584450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/>
          <w:w w:val="105"/>
          <w:sz w:val="24"/>
          <w:szCs w:val="24"/>
        </w:rPr>
        <w:t>следующих</w:t>
      </w:r>
      <w:r w:rsidRPr="00584450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/>
          <w:w w:val="105"/>
          <w:sz w:val="24"/>
          <w:szCs w:val="24"/>
        </w:rPr>
        <w:t xml:space="preserve">предметных результатов по предметной области </w:t>
      </w:r>
      <w:r w:rsidRPr="00584450">
        <w:rPr>
          <w:rFonts w:ascii="Times New Roman" w:hAnsi="Times New Roman"/>
          <w:b/>
          <w:w w:val="105"/>
          <w:sz w:val="24"/>
          <w:szCs w:val="24"/>
        </w:rPr>
        <w:t>«Русский язык и литература»</w:t>
      </w:r>
      <w:r w:rsidRPr="00584450">
        <w:rPr>
          <w:rFonts w:ascii="Times New Roman" w:hAnsi="Times New Roman"/>
          <w:w w:val="105"/>
          <w:sz w:val="24"/>
          <w:szCs w:val="24"/>
        </w:rPr>
        <w:t>.</w:t>
      </w:r>
    </w:p>
    <w:p w:rsidR="004131F7" w:rsidRPr="00584450" w:rsidRDefault="004131F7" w:rsidP="0014004D">
      <w:pPr>
        <w:pStyle w:val="Heading41"/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spacing w:val="-1"/>
          <w:w w:val="95"/>
          <w:sz w:val="24"/>
          <w:szCs w:val="24"/>
        </w:rPr>
        <w:t>По</w:t>
      </w:r>
      <w:r w:rsidRPr="00584450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pacing w:val="-1"/>
          <w:w w:val="95"/>
          <w:sz w:val="24"/>
          <w:szCs w:val="24"/>
        </w:rPr>
        <w:t>учебному</w:t>
      </w:r>
      <w:r w:rsidRPr="00584450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pacing w:val="-1"/>
          <w:w w:val="95"/>
          <w:sz w:val="24"/>
          <w:szCs w:val="24"/>
        </w:rPr>
        <w:t>предмету</w:t>
      </w:r>
      <w:r w:rsidRPr="00584450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95"/>
          <w:sz w:val="24"/>
          <w:szCs w:val="24"/>
        </w:rPr>
        <w:t>«Русский</w:t>
      </w:r>
      <w:r w:rsidRPr="00584450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95"/>
          <w:sz w:val="24"/>
          <w:szCs w:val="24"/>
        </w:rPr>
        <w:t>язык»:</w:t>
      </w:r>
    </w:p>
    <w:p w:rsidR="004131F7" w:rsidRPr="00584450" w:rsidRDefault="004131F7" w:rsidP="0014004D">
      <w:pPr>
        <w:pStyle w:val="BodyText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10"/>
          <w:sz w:val="24"/>
          <w:szCs w:val="24"/>
        </w:rPr>
        <w:t>понимание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прослушанных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прочитанных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учебно-научных,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официально-деловых,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публицистических,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художественных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текстов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функционально-смысловых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типов речи: формулирование в устной и письменной форме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темы</w:t>
      </w:r>
      <w:r w:rsidRPr="0058445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главной</w:t>
      </w:r>
      <w:r w:rsidRPr="0058445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мысли</w:t>
      </w:r>
      <w:r w:rsidRPr="0058445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текста;</w:t>
      </w:r>
      <w:r w:rsidRPr="0058445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формулирование</w:t>
      </w:r>
      <w:r w:rsidRPr="0058445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вопросов</w:t>
      </w:r>
      <w:r w:rsidRPr="0058445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8445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содержанию текста и ответов на них; подробная, сжатая и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выборочная передача в устной и письменной форме содержания</w:t>
      </w:r>
      <w:r w:rsidRPr="0058445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текста;</w:t>
      </w:r>
    </w:p>
    <w:p w:rsidR="004131F7" w:rsidRPr="00584450" w:rsidRDefault="004131F7" w:rsidP="0014004D">
      <w:pPr>
        <w:pStyle w:val="BodyText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переработки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прослушанного или прочитанного текста; выделение главной и второстепенной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информации,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явной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скрытой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тексте;</w:t>
      </w:r>
    </w:p>
    <w:p w:rsidR="004131F7" w:rsidRPr="00584450" w:rsidRDefault="004131F7" w:rsidP="0014004D">
      <w:pPr>
        <w:pStyle w:val="BodyText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содержания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прослушанного  или  прочитанного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учебно-научного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таблицы,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схемы;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комментирование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фрагмента;</w:t>
      </w:r>
    </w:p>
    <w:p w:rsidR="004131F7" w:rsidRPr="00516DEB" w:rsidRDefault="004131F7" w:rsidP="0014004D">
      <w:pPr>
        <w:pStyle w:val="BodyText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16DEB">
        <w:rPr>
          <w:rFonts w:ascii="Times New Roman" w:hAnsi="Times New Roman" w:cs="Times New Roman"/>
          <w:w w:val="105"/>
          <w:sz w:val="24"/>
          <w:szCs w:val="24"/>
        </w:rPr>
        <w:t>извлечение</w:t>
      </w:r>
      <w:r w:rsidRPr="00516DE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516DE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516DE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516DE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05"/>
          <w:sz w:val="24"/>
          <w:szCs w:val="24"/>
        </w:rPr>
        <w:t>источников,</w:t>
      </w:r>
      <w:r w:rsidRPr="00516DE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516DE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05"/>
          <w:sz w:val="24"/>
          <w:szCs w:val="24"/>
        </w:rPr>
        <w:t>осмысление</w:t>
      </w:r>
      <w:r w:rsidRPr="00516DEB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6DEB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05"/>
          <w:sz w:val="24"/>
          <w:szCs w:val="24"/>
        </w:rPr>
        <w:t>оперирование</w:t>
      </w:r>
      <w:r w:rsidRPr="00516DEB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05"/>
          <w:sz w:val="24"/>
          <w:szCs w:val="24"/>
        </w:rPr>
        <w:t>ею;</w:t>
      </w:r>
    </w:p>
    <w:p w:rsidR="004131F7" w:rsidRDefault="004131F7" w:rsidP="0014004D">
      <w:pPr>
        <w:pStyle w:val="BodyText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516DEB">
        <w:rPr>
          <w:rFonts w:ascii="Times New Roman" w:hAnsi="Times New Roman" w:cs="Times New Roman"/>
          <w:w w:val="110"/>
          <w:sz w:val="24"/>
          <w:szCs w:val="24"/>
        </w:rPr>
        <w:t>нализ</w:t>
      </w:r>
      <w:r w:rsidRPr="00516DEB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16DEB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10"/>
          <w:sz w:val="24"/>
          <w:szCs w:val="24"/>
        </w:rPr>
        <w:t xml:space="preserve">оценивание </w:t>
      </w:r>
      <w:r w:rsidRPr="00516DEB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10"/>
          <w:sz w:val="24"/>
          <w:szCs w:val="24"/>
        </w:rPr>
        <w:t xml:space="preserve">собственных </w:t>
      </w:r>
      <w:r w:rsidRPr="00516DEB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516DEB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10"/>
          <w:sz w:val="24"/>
          <w:szCs w:val="24"/>
        </w:rPr>
        <w:t xml:space="preserve">чужих </w:t>
      </w:r>
      <w:r w:rsidRPr="00516DEB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10"/>
          <w:sz w:val="24"/>
          <w:szCs w:val="24"/>
        </w:rPr>
        <w:t>письменных</w:t>
      </w:r>
      <w:r w:rsidRPr="00516DEB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10"/>
          <w:sz w:val="24"/>
          <w:szCs w:val="24"/>
        </w:rPr>
        <w:t>и устных речевых высказываний с точки зрения решения</w:t>
      </w:r>
      <w:r w:rsidRPr="00516DE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10"/>
          <w:sz w:val="24"/>
          <w:szCs w:val="24"/>
        </w:rPr>
        <w:t>коммуникативной</w:t>
      </w:r>
      <w:r w:rsidRPr="00516DEB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10"/>
          <w:sz w:val="24"/>
          <w:szCs w:val="24"/>
        </w:rPr>
        <w:t>задачи;</w:t>
      </w:r>
    </w:p>
    <w:p w:rsidR="004131F7" w:rsidRPr="00516DEB" w:rsidRDefault="004131F7" w:rsidP="0014004D">
      <w:pPr>
        <w:pStyle w:val="BodyText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16DEB">
        <w:rPr>
          <w:rFonts w:ascii="Times New Roman" w:hAnsi="Times New Roman" w:cs="Times New Roman"/>
          <w:w w:val="105"/>
          <w:sz w:val="24"/>
          <w:szCs w:val="24"/>
        </w:rPr>
        <w:t>определение лексического значения слова разными способа-</w:t>
      </w:r>
      <w:r w:rsidRPr="00516DE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05"/>
          <w:sz w:val="24"/>
          <w:szCs w:val="24"/>
        </w:rPr>
        <w:t>ми</w:t>
      </w:r>
      <w:r w:rsidRPr="00516DEB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05"/>
          <w:sz w:val="24"/>
          <w:szCs w:val="24"/>
        </w:rPr>
        <w:t>(установление</w:t>
      </w:r>
      <w:r w:rsidRPr="00516DEB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516DEB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516DEB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16DEB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16DEB">
        <w:rPr>
          <w:rFonts w:ascii="Times New Roman" w:hAnsi="Times New Roman" w:cs="Times New Roman"/>
          <w:w w:val="105"/>
          <w:sz w:val="24"/>
          <w:szCs w:val="24"/>
        </w:rPr>
        <w:t>контексту).</w:t>
      </w:r>
    </w:p>
    <w:p w:rsidR="004131F7" w:rsidRPr="00584450" w:rsidRDefault="004131F7" w:rsidP="0014004D">
      <w:pPr>
        <w:pStyle w:val="Heading41"/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90"/>
          <w:sz w:val="24"/>
          <w:szCs w:val="24"/>
        </w:rPr>
        <w:t>По</w:t>
      </w:r>
      <w:r w:rsidRPr="00584450">
        <w:rPr>
          <w:rFonts w:ascii="Times New Roman" w:hAnsi="Times New Roman" w:cs="Times New Roman"/>
          <w:spacing w:val="33"/>
          <w:w w:val="9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90"/>
          <w:sz w:val="24"/>
          <w:szCs w:val="24"/>
        </w:rPr>
        <w:t>учебному</w:t>
      </w:r>
      <w:r w:rsidRPr="00584450">
        <w:rPr>
          <w:rFonts w:ascii="Times New Roman" w:hAnsi="Times New Roman" w:cs="Times New Roman"/>
          <w:spacing w:val="33"/>
          <w:w w:val="9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90"/>
          <w:sz w:val="24"/>
          <w:szCs w:val="24"/>
        </w:rPr>
        <w:t>предмету</w:t>
      </w:r>
      <w:r w:rsidRPr="00584450">
        <w:rPr>
          <w:rFonts w:ascii="Times New Roman" w:hAnsi="Times New Roman" w:cs="Times New Roman"/>
          <w:spacing w:val="33"/>
          <w:w w:val="9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90"/>
          <w:sz w:val="24"/>
          <w:szCs w:val="24"/>
        </w:rPr>
        <w:t>«Литература»:</w:t>
      </w:r>
    </w:p>
    <w:p w:rsidR="004131F7" w:rsidRPr="00584450" w:rsidRDefault="004131F7" w:rsidP="0014004D">
      <w:pPr>
        <w:pStyle w:val="BodyText"/>
        <w:numPr>
          <w:ilvl w:val="0"/>
          <w:numId w:val="31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смыслового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анализа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литературы,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воспринимать,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анализировать,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интерпретировать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прочитанное;</w:t>
      </w:r>
    </w:p>
    <w:p w:rsidR="004131F7" w:rsidRPr="00584450" w:rsidRDefault="004131F7" w:rsidP="0014004D">
      <w:pPr>
        <w:pStyle w:val="BodyText"/>
        <w:numPr>
          <w:ilvl w:val="0"/>
          <w:numId w:val="31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умение анализировать произведение в единстве формы и со-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держания;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тематику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проблематику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произведения;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позицию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героя,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повествователя,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рассказчика,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авторскую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позицию,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учитывая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художественные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8445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произведения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воплощенные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нем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реалии;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художественного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произведения;</w:t>
      </w:r>
    </w:p>
    <w:p w:rsidR="004131F7" w:rsidRPr="00584450" w:rsidRDefault="004131F7" w:rsidP="0014004D">
      <w:pPr>
        <w:pStyle w:val="BodyText"/>
        <w:numPr>
          <w:ilvl w:val="0"/>
          <w:numId w:val="31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самостоятельной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интерпретации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текстуально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изученных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художественных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произведений (в том числе с использованием методов смыслового чтения,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позволяющих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воспринимать,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интерпретировать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смысл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типов,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жанров,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назначений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целях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удовлетворения</w:t>
      </w:r>
      <w:r w:rsidRPr="0058445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эмоциональных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потребностей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общения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книгой,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адекватно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воспринимать чтение слушателями, и методов эстетического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анализа).</w:t>
      </w:r>
    </w:p>
    <w:p w:rsidR="004131F7" w:rsidRPr="00584450" w:rsidRDefault="004131F7" w:rsidP="0014004D">
      <w:pPr>
        <w:spacing w:after="0" w:line="240" w:lineRule="auto"/>
        <w:ind w:right="154" w:firstLine="284"/>
        <w:jc w:val="both"/>
        <w:rPr>
          <w:rFonts w:ascii="Times New Roman" w:hAnsi="Times New Roman"/>
          <w:sz w:val="24"/>
          <w:szCs w:val="24"/>
        </w:rPr>
      </w:pPr>
      <w:r w:rsidRPr="00584450">
        <w:rPr>
          <w:rFonts w:ascii="Times New Roman" w:hAnsi="Times New Roman"/>
          <w:w w:val="105"/>
          <w:sz w:val="24"/>
          <w:szCs w:val="24"/>
        </w:rPr>
        <w:t xml:space="preserve">Занятия по </w:t>
      </w:r>
      <w:r w:rsidRPr="00584450">
        <w:rPr>
          <w:rFonts w:ascii="Times New Roman" w:hAnsi="Times New Roman"/>
          <w:b/>
          <w:w w:val="105"/>
          <w:sz w:val="24"/>
          <w:szCs w:val="24"/>
        </w:rPr>
        <w:t xml:space="preserve">математической грамотности </w:t>
      </w:r>
      <w:r w:rsidRPr="00584450">
        <w:rPr>
          <w:rFonts w:ascii="Times New Roman" w:hAnsi="Times New Roman"/>
          <w:w w:val="105"/>
          <w:sz w:val="24"/>
          <w:szCs w:val="24"/>
        </w:rPr>
        <w:t>в рамках внеурочной деятельности вносят вклад в достижение следующих предметных</w:t>
      </w:r>
      <w:r w:rsidRPr="00584450">
        <w:rPr>
          <w:rFonts w:ascii="Times New Roman" w:hAnsi="Times New Roman"/>
          <w:spacing w:val="3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/>
          <w:w w:val="105"/>
          <w:sz w:val="24"/>
          <w:szCs w:val="24"/>
        </w:rPr>
        <w:t>результатов</w:t>
      </w:r>
      <w:r w:rsidRPr="00584450">
        <w:rPr>
          <w:rFonts w:ascii="Times New Roman" w:hAnsi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/>
          <w:w w:val="105"/>
          <w:sz w:val="24"/>
          <w:szCs w:val="24"/>
        </w:rPr>
        <w:t>по</w:t>
      </w:r>
      <w:r w:rsidRPr="00584450">
        <w:rPr>
          <w:rFonts w:ascii="Times New Roman" w:hAnsi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/>
          <w:w w:val="105"/>
          <w:sz w:val="24"/>
          <w:szCs w:val="24"/>
        </w:rPr>
        <w:t>учебному</w:t>
      </w:r>
      <w:r w:rsidRPr="00584450">
        <w:rPr>
          <w:rFonts w:ascii="Times New Roman" w:hAnsi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/>
          <w:w w:val="105"/>
          <w:sz w:val="24"/>
          <w:szCs w:val="24"/>
        </w:rPr>
        <w:t>предмету</w:t>
      </w:r>
      <w:r w:rsidRPr="00584450">
        <w:rPr>
          <w:rFonts w:ascii="Times New Roman" w:hAnsi="Times New Roman"/>
          <w:spacing w:val="3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/>
          <w:b/>
          <w:w w:val="105"/>
          <w:sz w:val="24"/>
          <w:szCs w:val="24"/>
        </w:rPr>
        <w:t>«Математика»</w:t>
      </w:r>
      <w:r w:rsidRPr="00584450">
        <w:rPr>
          <w:rFonts w:ascii="Times New Roman" w:hAnsi="Times New Roman"/>
          <w:w w:val="105"/>
          <w:sz w:val="24"/>
          <w:szCs w:val="24"/>
        </w:rPr>
        <w:t>:</w:t>
      </w:r>
    </w:p>
    <w:p w:rsidR="004131F7" w:rsidRPr="00584450" w:rsidRDefault="004131F7" w:rsidP="0014004D">
      <w:pPr>
        <w:pStyle w:val="BodyText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10"/>
          <w:sz w:val="24"/>
          <w:szCs w:val="24"/>
        </w:rPr>
        <w:t>Использовать в практических (жизненных) ситуациях следующие</w:t>
      </w:r>
      <w:r w:rsidRPr="0058445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предметные</w:t>
      </w:r>
      <w:r w:rsidRPr="0058445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математические</w:t>
      </w:r>
      <w:r w:rsidRPr="0058445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умения</w:t>
      </w:r>
      <w:r w:rsidRPr="0058445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навыки:</w:t>
      </w:r>
    </w:p>
    <w:p w:rsidR="004131F7" w:rsidRPr="00584450" w:rsidRDefault="004131F7" w:rsidP="0014004D">
      <w:pPr>
        <w:pStyle w:val="BodyText"/>
        <w:numPr>
          <w:ilvl w:val="0"/>
          <w:numId w:val="3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сравнивать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упорядочивать 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натуральные 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числа, 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целые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числа,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обыкновенные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десятичные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дроби,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рациональные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иррациональные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числа;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выполнять,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сочетая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устные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письменные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приемы,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арифметические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действия  с  рациональны-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ми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числами;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проверку,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прикидку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результата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вычислений;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округлять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числа;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вычислять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числовых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выражений;</w:t>
      </w:r>
      <w:r w:rsidRPr="0058445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8445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калькулятор;</w:t>
      </w:r>
    </w:p>
    <w:p w:rsidR="004131F7" w:rsidRPr="008A4D18" w:rsidRDefault="004131F7" w:rsidP="0014004D">
      <w:pPr>
        <w:pStyle w:val="BodyText"/>
        <w:numPr>
          <w:ilvl w:val="0"/>
          <w:numId w:val="3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решать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практико-ориентированные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содержащие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зависимости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величин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(скорость,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время,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расстояние,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цена,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количество,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стоимость),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связанные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отношением,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пропорциональностью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величин,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процентами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(налоги,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области  </w:t>
      </w:r>
      <w:r w:rsidRPr="0058445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управления  </w:t>
      </w:r>
      <w:r w:rsidRPr="0058445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личными  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и  </w:t>
      </w:r>
      <w:r w:rsidRPr="0058445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семейными  </w:t>
      </w:r>
      <w:r w:rsidRPr="0058445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финансами),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10"/>
          <w:sz w:val="24"/>
          <w:szCs w:val="24"/>
        </w:rPr>
        <w:t>решать основные задачи на дроби и проценты, используя</w:t>
      </w:r>
      <w:r w:rsidRPr="008A4D1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10"/>
          <w:sz w:val="24"/>
          <w:szCs w:val="24"/>
        </w:rPr>
        <w:t>арифметический</w:t>
      </w:r>
      <w:r w:rsidRPr="008A4D1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A4D1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10"/>
          <w:sz w:val="24"/>
          <w:szCs w:val="24"/>
        </w:rPr>
        <w:t>алгебраический</w:t>
      </w:r>
      <w:r w:rsidRPr="008A4D1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10"/>
          <w:sz w:val="24"/>
          <w:szCs w:val="24"/>
        </w:rPr>
        <w:t>способы,</w:t>
      </w:r>
      <w:r w:rsidRPr="008A4D1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10"/>
          <w:sz w:val="24"/>
          <w:szCs w:val="24"/>
        </w:rPr>
        <w:t>перебор</w:t>
      </w:r>
      <w:r w:rsidRPr="008A4D1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10"/>
          <w:sz w:val="24"/>
          <w:szCs w:val="24"/>
        </w:rPr>
        <w:t>всех</w:t>
      </w:r>
      <w:r w:rsidRPr="008A4D18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10"/>
          <w:sz w:val="24"/>
          <w:szCs w:val="24"/>
        </w:rPr>
        <w:t>возможных</w:t>
      </w:r>
      <w:r w:rsidRPr="008A4D18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10"/>
          <w:sz w:val="24"/>
          <w:szCs w:val="24"/>
        </w:rPr>
        <w:t>вариантов,</w:t>
      </w:r>
      <w:r w:rsidRPr="008A4D18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10"/>
          <w:sz w:val="24"/>
          <w:szCs w:val="24"/>
        </w:rPr>
        <w:t>способ</w:t>
      </w:r>
      <w:r w:rsidRPr="008A4D18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10"/>
          <w:sz w:val="24"/>
          <w:szCs w:val="24"/>
        </w:rPr>
        <w:t>«проб</w:t>
      </w:r>
      <w:r w:rsidRPr="008A4D18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A4D18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10"/>
          <w:sz w:val="24"/>
          <w:szCs w:val="24"/>
        </w:rPr>
        <w:t>ошибок»;</w:t>
      </w:r>
      <w:r w:rsidRPr="008A4D18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10"/>
          <w:sz w:val="24"/>
          <w:szCs w:val="24"/>
        </w:rPr>
        <w:t>пользоваться основными единицами измерения: цены, массы; расстояния, времени, скорости; выражать одни единицы величины</w:t>
      </w:r>
      <w:r w:rsidRPr="008A4D1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через  другие;  интерпретировать  результаты  решения  задач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10"/>
          <w:sz w:val="24"/>
          <w:szCs w:val="24"/>
        </w:rPr>
        <w:t>с учетом ограничений, связанных со свойствами рассматриваемых</w:t>
      </w:r>
      <w:r w:rsidRPr="008A4D1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10"/>
          <w:sz w:val="24"/>
          <w:szCs w:val="24"/>
        </w:rPr>
        <w:t>объектов;</w:t>
      </w:r>
    </w:p>
    <w:p w:rsidR="004131F7" w:rsidRPr="00584450" w:rsidRDefault="004131F7" w:rsidP="0014004D">
      <w:pPr>
        <w:pStyle w:val="BodyText"/>
        <w:numPr>
          <w:ilvl w:val="0"/>
          <w:numId w:val="3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10"/>
          <w:sz w:val="24"/>
          <w:szCs w:val="24"/>
        </w:rPr>
        <w:t>извлекать,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анализировать,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оценивать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информацию,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представленную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таблице,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линейной,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столбчатой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круговой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диаграммах,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интерпретировать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представленные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данные,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использовать данные при решении задач; представлять инфор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мацию</w:t>
      </w:r>
      <w:r w:rsidRPr="00584450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84450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помощью</w:t>
      </w:r>
      <w:r w:rsidRPr="00584450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таблиц,</w:t>
      </w:r>
      <w:r w:rsidRPr="00584450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линейной</w:t>
      </w:r>
      <w:r w:rsidRPr="00584450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столбчатой</w:t>
      </w:r>
      <w:r w:rsidRPr="00584450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диаграмм,</w:t>
      </w:r>
      <w:r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инфографики;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оперировать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статистическими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характеристи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ками: среднее арифметическое, медиана, наибольшее и наименьшее</w:t>
      </w:r>
      <w:r w:rsidRPr="0058445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значения,</w:t>
      </w:r>
      <w:r w:rsidRPr="0058445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размах</w:t>
      </w:r>
      <w:r w:rsidRPr="0058445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числового</w:t>
      </w:r>
      <w:r w:rsidRPr="0058445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набора;</w:t>
      </w:r>
    </w:p>
    <w:p w:rsidR="004131F7" w:rsidRPr="00584450" w:rsidRDefault="004131F7" w:rsidP="0014004D">
      <w:pPr>
        <w:pStyle w:val="BodyText"/>
        <w:numPr>
          <w:ilvl w:val="0"/>
          <w:numId w:val="32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оценивать вероятности реальных событий и явлений, пони-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мать роль практически достоверных и маловероятных событий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окружающем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мире</w:t>
      </w:r>
      <w:r w:rsidRPr="0058445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жизни;</w:t>
      </w:r>
    </w:p>
    <w:p w:rsidR="004131F7" w:rsidRPr="00584450" w:rsidRDefault="004131F7" w:rsidP="0014004D">
      <w:pPr>
        <w:pStyle w:val="BodyText"/>
        <w:numPr>
          <w:ilvl w:val="0"/>
          <w:numId w:val="3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10"/>
          <w:sz w:val="24"/>
          <w:szCs w:val="24"/>
        </w:rPr>
        <w:t>пользоваться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геометрическими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понятиями: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отрезок,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угол,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многоугольник,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окружность,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круг;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параллелепипед, куб, пирамиду, конус, цилиндр, использовать терминологию: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вершина,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ребро,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грань,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основание,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развертка;</w:t>
      </w:r>
      <w:r w:rsidRPr="0058445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приводить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примеры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объектов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окружающего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мира,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имеющих форму изученных плоских и пространственных фигур,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примеры</w:t>
      </w:r>
      <w:r w:rsidRPr="0058445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параллельных</w:t>
      </w:r>
      <w:r w:rsidRPr="0058445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перпендикулярных</w:t>
      </w:r>
      <w:r w:rsidRPr="0058445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прямых</w:t>
      </w:r>
      <w:r w:rsidRPr="0058445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пространстве, на модели куба, примеры равных и симметричных фигур; пользоваться геометрическими понятиями: равенство фигур, симметрия, подобие; использовать свойства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изученных фигур для их распознавания, построения; при-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pacing w:val="-1"/>
          <w:w w:val="110"/>
          <w:sz w:val="24"/>
          <w:szCs w:val="24"/>
        </w:rPr>
        <w:t>менять</w:t>
      </w:r>
      <w:r w:rsidRPr="0058445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pacing w:val="-1"/>
          <w:w w:val="110"/>
          <w:sz w:val="24"/>
          <w:szCs w:val="24"/>
        </w:rPr>
        <w:t>признаки</w:t>
      </w:r>
      <w:r w:rsidRPr="0058445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pacing w:val="-1"/>
          <w:w w:val="110"/>
          <w:sz w:val="24"/>
          <w:szCs w:val="24"/>
        </w:rPr>
        <w:t>равенства</w:t>
      </w:r>
      <w:r w:rsidRPr="0058445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треугольников,</w:t>
      </w:r>
      <w:r w:rsidRPr="0058445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теорему</w:t>
      </w:r>
      <w:r w:rsidRPr="0058445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58445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сумме</w:t>
      </w:r>
      <w:r w:rsidRPr="0058445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углов треугольника, теорему Пифагора, тригонометрические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соотношения</w:t>
      </w:r>
      <w:r w:rsidRPr="0058445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584450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вычисления</w:t>
      </w:r>
      <w:r w:rsidRPr="0058445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длин,</w:t>
      </w:r>
      <w:r w:rsidRPr="0058445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расстояний,</w:t>
      </w:r>
      <w:r w:rsidRPr="00584450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площадей;</w:t>
      </w:r>
    </w:p>
    <w:p w:rsidR="004131F7" w:rsidRPr="00D0197D" w:rsidRDefault="004131F7" w:rsidP="0014004D">
      <w:pPr>
        <w:pStyle w:val="BodyText"/>
        <w:numPr>
          <w:ilvl w:val="0"/>
          <w:numId w:val="3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10"/>
          <w:sz w:val="24"/>
          <w:szCs w:val="24"/>
        </w:rPr>
        <w:t>находить длины отрезков и расстояния непосредственным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измерением с помощью линейки; находить измерения параллелепипеда, куба; вычислять периметр многоугольника,</w:t>
      </w:r>
      <w:r w:rsidRPr="0058445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периметр и площадь фигур, составленных из прямоугольни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ков; находить длину окружности, плошадь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круга; вычислять объем куба, параллелепипеда по заданным измерени</w:t>
      </w:r>
      <w:r w:rsidRPr="00584450">
        <w:rPr>
          <w:rFonts w:ascii="Times New Roman" w:hAnsi="Times New Roman" w:cs="Times New Roman"/>
          <w:spacing w:val="-1"/>
          <w:w w:val="110"/>
          <w:sz w:val="24"/>
          <w:szCs w:val="24"/>
        </w:rPr>
        <w:t>ям;</w:t>
      </w:r>
      <w:r w:rsidRPr="0058445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spacing w:val="-1"/>
          <w:w w:val="110"/>
          <w:sz w:val="24"/>
          <w:szCs w:val="24"/>
        </w:rPr>
        <w:t>решать</w:t>
      </w:r>
      <w:r w:rsidRPr="0058445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несложные</w:t>
      </w:r>
      <w:r w:rsidRPr="0058445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задачи</w:t>
      </w:r>
      <w:r w:rsidRPr="0058445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8445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измерение</w:t>
      </w:r>
      <w:r w:rsidRPr="0058445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геометрических</w:t>
      </w:r>
      <w:r w:rsidRPr="0058445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величин</w:t>
      </w:r>
      <w:r w:rsidRPr="0058445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практических</w:t>
      </w:r>
      <w:r w:rsidRPr="0058445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ситуациях;</w:t>
      </w:r>
      <w:r w:rsidRPr="00584450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пользоваться</w:t>
      </w:r>
      <w:r w:rsidRPr="0058445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основны</w:t>
      </w:r>
      <w:r w:rsidRPr="00D0197D">
        <w:rPr>
          <w:rFonts w:ascii="Times New Roman" w:hAnsi="Times New Roman" w:cs="Times New Roman"/>
          <w:w w:val="110"/>
          <w:sz w:val="24"/>
          <w:szCs w:val="24"/>
        </w:rPr>
        <w:t>ми метрическими единицами измерения длины, площади,</w:t>
      </w:r>
      <w:r w:rsidRPr="00D0197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0197D">
        <w:rPr>
          <w:rFonts w:ascii="Times New Roman" w:hAnsi="Times New Roman" w:cs="Times New Roman"/>
          <w:w w:val="110"/>
          <w:sz w:val="24"/>
          <w:szCs w:val="24"/>
        </w:rPr>
        <w:t>объема;</w:t>
      </w:r>
      <w:r w:rsidRPr="00D0197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D0197D">
        <w:rPr>
          <w:rFonts w:ascii="Times New Roman" w:hAnsi="Times New Roman" w:cs="Times New Roman"/>
          <w:w w:val="110"/>
          <w:sz w:val="24"/>
          <w:szCs w:val="24"/>
        </w:rPr>
        <w:t>выражать</w:t>
      </w:r>
      <w:r w:rsidRPr="00D0197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D0197D">
        <w:rPr>
          <w:rFonts w:ascii="Times New Roman" w:hAnsi="Times New Roman" w:cs="Times New Roman"/>
          <w:w w:val="110"/>
          <w:sz w:val="24"/>
          <w:szCs w:val="24"/>
        </w:rPr>
        <w:t>одни</w:t>
      </w:r>
      <w:r w:rsidRPr="00D0197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D0197D">
        <w:rPr>
          <w:rFonts w:ascii="Times New Roman" w:hAnsi="Times New Roman" w:cs="Times New Roman"/>
          <w:w w:val="110"/>
          <w:sz w:val="24"/>
          <w:szCs w:val="24"/>
        </w:rPr>
        <w:t>единицы</w:t>
      </w:r>
      <w:r w:rsidRPr="00D0197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D0197D">
        <w:rPr>
          <w:rFonts w:ascii="Times New Roman" w:hAnsi="Times New Roman" w:cs="Times New Roman"/>
          <w:w w:val="110"/>
          <w:sz w:val="24"/>
          <w:szCs w:val="24"/>
        </w:rPr>
        <w:t>величины</w:t>
      </w:r>
      <w:r w:rsidRPr="00D0197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D0197D">
        <w:rPr>
          <w:rFonts w:ascii="Times New Roman" w:hAnsi="Times New Roman" w:cs="Times New Roman"/>
          <w:w w:val="110"/>
          <w:sz w:val="24"/>
          <w:szCs w:val="24"/>
        </w:rPr>
        <w:t>через</w:t>
      </w:r>
      <w:r w:rsidRPr="00D0197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D0197D">
        <w:rPr>
          <w:rFonts w:ascii="Times New Roman" w:hAnsi="Times New Roman" w:cs="Times New Roman"/>
          <w:w w:val="110"/>
          <w:sz w:val="24"/>
          <w:szCs w:val="24"/>
        </w:rPr>
        <w:t>другие;</w:t>
      </w:r>
    </w:p>
    <w:p w:rsidR="004131F7" w:rsidRPr="00584450" w:rsidRDefault="004131F7" w:rsidP="0014004D">
      <w:pPr>
        <w:pStyle w:val="BodyText"/>
        <w:numPr>
          <w:ilvl w:val="0"/>
          <w:numId w:val="3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10"/>
          <w:sz w:val="24"/>
          <w:szCs w:val="24"/>
        </w:rPr>
        <w:t>использовать алгебраическую терминологию и символику;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выражать формулами зависимости между величинами; понимать графический способ представления и анализа информации, извлекать и интерпретировать информацию из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графиков реальных процессов и зависимостей, использовать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графики</w:t>
      </w:r>
      <w:r w:rsidRPr="0058445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8445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определения</w:t>
      </w:r>
      <w:r w:rsidRPr="0058445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свойств</w:t>
      </w:r>
      <w:r w:rsidRPr="0058445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процессов</w:t>
      </w:r>
      <w:r w:rsidRPr="0058445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зависимостей;</w:t>
      </w:r>
    </w:p>
    <w:p w:rsidR="004131F7" w:rsidRPr="00584450" w:rsidRDefault="004131F7" w:rsidP="0014004D">
      <w:pPr>
        <w:pStyle w:val="BodyText"/>
        <w:numPr>
          <w:ilvl w:val="0"/>
          <w:numId w:val="3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переходить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словесной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формулировки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алгебраической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модели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помощью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составления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уравнения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системы уравнений, интерпретировать в соответствии с кон-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текстом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полученный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результат;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неравенства</w:t>
      </w:r>
      <w:r w:rsidRPr="0058445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58445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58445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58445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задач;</w:t>
      </w:r>
    </w:p>
    <w:p w:rsidR="004131F7" w:rsidRPr="00584450" w:rsidRDefault="004131F7" w:rsidP="0014004D">
      <w:pPr>
        <w:pStyle w:val="BodyText"/>
        <w:numPr>
          <w:ilvl w:val="0"/>
          <w:numId w:val="3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решать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реальной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связанные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числовыми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последовательностями,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последовательностей.</w:t>
      </w:r>
    </w:p>
    <w:p w:rsidR="004131F7" w:rsidRPr="00584450" w:rsidRDefault="004131F7" w:rsidP="0014004D">
      <w:pPr>
        <w:pStyle w:val="BodyText"/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4131F7" w:rsidRPr="00584450" w:rsidRDefault="004131F7" w:rsidP="0014004D">
      <w:pPr>
        <w:pStyle w:val="BodyText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Занятия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естественно-научной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грамотности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вне-</w:t>
      </w:r>
      <w:r w:rsidRPr="0058445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урочной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вносят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вклад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следующих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предметных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предметной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области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b/>
          <w:w w:val="105"/>
          <w:sz w:val="24"/>
          <w:szCs w:val="24"/>
        </w:rPr>
        <w:t>«Естественно-научные</w:t>
      </w:r>
      <w:r w:rsidRPr="00584450">
        <w:rPr>
          <w:rFonts w:ascii="Times New Roman" w:hAnsi="Times New Roman" w:cs="Times New Roman"/>
          <w:b/>
          <w:spacing w:val="2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b/>
          <w:w w:val="105"/>
          <w:sz w:val="24"/>
          <w:szCs w:val="24"/>
        </w:rPr>
        <w:t>предметы»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:</w:t>
      </w:r>
    </w:p>
    <w:p w:rsidR="004131F7" w:rsidRPr="00584450" w:rsidRDefault="004131F7" w:rsidP="0014004D">
      <w:pPr>
        <w:pStyle w:val="BodyText"/>
        <w:numPr>
          <w:ilvl w:val="0"/>
          <w:numId w:val="3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процессы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тел,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контексте</w:t>
      </w:r>
      <w:r w:rsidRPr="00584450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ситуаций</w:t>
      </w:r>
      <w:r w:rsidRPr="00584450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практико-ориентированного</w:t>
      </w:r>
      <w:r w:rsidRPr="00584450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характера;</w:t>
      </w:r>
    </w:p>
    <w:p w:rsidR="004131F7" w:rsidRPr="00584450" w:rsidRDefault="004131F7" w:rsidP="0014004D">
      <w:pPr>
        <w:pStyle w:val="BodyText"/>
        <w:numPr>
          <w:ilvl w:val="0"/>
          <w:numId w:val="3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умение проводить учебное исследование, в том числе пони-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мать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исследования, 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применять 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методы 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исследования,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соответствующие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цели,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осуществлять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соответствии с планом собственную деятельность и совместную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деятельность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группе;</w:t>
      </w:r>
    </w:p>
    <w:p w:rsidR="004131F7" w:rsidRPr="00584450" w:rsidRDefault="004131F7" w:rsidP="0014004D">
      <w:pPr>
        <w:pStyle w:val="BodyText"/>
        <w:numPr>
          <w:ilvl w:val="0"/>
          <w:numId w:val="33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умение применять простые физические модели для объяснения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процессов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явлений;</w:t>
      </w:r>
    </w:p>
    <w:p w:rsidR="004131F7" w:rsidRPr="00584450" w:rsidRDefault="004131F7" w:rsidP="0014004D">
      <w:pPr>
        <w:pStyle w:val="BodyText"/>
        <w:numPr>
          <w:ilvl w:val="0"/>
          <w:numId w:val="3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58445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58445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прогнозировать</w:t>
      </w:r>
      <w:r w:rsidRPr="0058445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Pr="0058445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веществ</w:t>
      </w:r>
      <w:r w:rsidRPr="0058445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зависимости</w:t>
      </w:r>
      <w:r w:rsidRPr="0058445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от </w:t>
      </w:r>
      <w:r w:rsidRPr="0058445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их </w:t>
      </w:r>
      <w:r w:rsidRPr="0058445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состава </w:t>
      </w:r>
      <w:r w:rsidRPr="0058445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58445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строения, </w:t>
      </w:r>
      <w:r w:rsidRPr="0058445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влияние </w:t>
      </w:r>
      <w:r w:rsidRPr="0058445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веществ</w:t>
      </w:r>
      <w:r w:rsidRPr="0058445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химических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процессов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организм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  окружающую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природную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среду;</w:t>
      </w:r>
    </w:p>
    <w:p w:rsidR="004131F7" w:rsidRPr="00584450" w:rsidRDefault="004131F7" w:rsidP="0014004D">
      <w:pPr>
        <w:pStyle w:val="BodyText"/>
        <w:numPr>
          <w:ilvl w:val="0"/>
          <w:numId w:val="3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изученные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биологические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термины,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понятия,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теории,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законы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закономерности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Pr="0058445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наблюдаемых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биологических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объектов,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явлений  и  процессов;</w:t>
      </w:r>
    </w:p>
    <w:p w:rsidR="004131F7" w:rsidRPr="008A4D18" w:rsidRDefault="004131F7" w:rsidP="0014004D">
      <w:pPr>
        <w:pStyle w:val="BodyText"/>
        <w:numPr>
          <w:ilvl w:val="0"/>
          <w:numId w:val="33"/>
        </w:numPr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8A4D18">
        <w:rPr>
          <w:rFonts w:ascii="Times New Roman" w:hAnsi="Times New Roman" w:cs="Times New Roman"/>
          <w:w w:val="105"/>
          <w:sz w:val="24"/>
          <w:szCs w:val="24"/>
        </w:rPr>
        <w:t>сформированность представлений об экосистемах и значении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биоразнообразия;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глобальных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экологических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проблемах,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стоящих</w:t>
      </w:r>
      <w:r w:rsidRPr="008A4D18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перед</w:t>
      </w:r>
      <w:r w:rsidRPr="008A4D18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человечеством,</w:t>
      </w:r>
      <w:r w:rsidRPr="008A4D18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A4D18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способах</w:t>
      </w:r>
      <w:r w:rsidRPr="008A4D18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8A4D18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преодоления;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</w:p>
    <w:p w:rsidR="004131F7" w:rsidRPr="008A4D18" w:rsidRDefault="004131F7" w:rsidP="0014004D">
      <w:pPr>
        <w:pStyle w:val="BodyText"/>
        <w:numPr>
          <w:ilvl w:val="0"/>
          <w:numId w:val="33"/>
        </w:numPr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8A4D18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приобретенные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навыки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здорового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образа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сбалансированного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питания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физической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активности;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противодействовать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лженаучным</w:t>
      </w:r>
      <w:r w:rsidRPr="008A4D18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манипуляциям</w:t>
      </w:r>
      <w:r w:rsidRPr="008A4D18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A4D18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области</w:t>
      </w:r>
      <w:r w:rsidRPr="008A4D18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здоровья;</w:t>
      </w:r>
    </w:p>
    <w:p w:rsidR="004131F7" w:rsidRPr="00584450" w:rsidRDefault="004131F7" w:rsidP="0014004D">
      <w:pPr>
        <w:pStyle w:val="BodyText"/>
        <w:numPr>
          <w:ilvl w:val="0"/>
          <w:numId w:val="3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принципы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действия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технических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устройств</w:t>
      </w:r>
      <w:r w:rsidRPr="0058445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промышленных</w:t>
      </w:r>
      <w:r w:rsidRPr="0058445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технологических</w:t>
      </w:r>
      <w:r w:rsidRPr="0058445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процессов.</w:t>
      </w:r>
    </w:p>
    <w:p w:rsidR="004131F7" w:rsidRPr="00584450" w:rsidRDefault="004131F7" w:rsidP="0014004D">
      <w:pPr>
        <w:pStyle w:val="BodyText"/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4131F7" w:rsidRPr="00584450" w:rsidRDefault="004131F7" w:rsidP="0014004D">
      <w:pPr>
        <w:pStyle w:val="BodyText"/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Занятия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b/>
          <w:w w:val="105"/>
          <w:sz w:val="24"/>
          <w:szCs w:val="24"/>
        </w:rPr>
        <w:t>финансовой</w:t>
      </w:r>
      <w:r w:rsidRPr="0058445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b/>
          <w:w w:val="105"/>
          <w:sz w:val="24"/>
          <w:szCs w:val="24"/>
        </w:rPr>
        <w:t>грамотности</w:t>
      </w:r>
      <w:r w:rsidRPr="0058445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внеурочной</w:t>
      </w:r>
      <w:r w:rsidRPr="0058445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вносят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вклад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следующих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предметных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различным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предметным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областям:</w:t>
      </w:r>
    </w:p>
    <w:p w:rsidR="004131F7" w:rsidRPr="00584450" w:rsidRDefault="004131F7" w:rsidP="0014004D">
      <w:pPr>
        <w:pStyle w:val="BodyText"/>
        <w:numPr>
          <w:ilvl w:val="0"/>
          <w:numId w:val="3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знаний,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необходимых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финансовых вопросов, включая базовые финансово-экономические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понятия,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важнейшие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сферы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отношений;</w:t>
      </w:r>
    </w:p>
    <w:p w:rsidR="004131F7" w:rsidRPr="00584450" w:rsidRDefault="004131F7" w:rsidP="0014004D">
      <w:pPr>
        <w:pStyle w:val="BodyText"/>
        <w:numPr>
          <w:ilvl w:val="0"/>
          <w:numId w:val="34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формирование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умения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взаимосвязи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явлений,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процессов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финансовой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58445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элементов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функций;</w:t>
      </w:r>
    </w:p>
    <w:p w:rsidR="004131F7" w:rsidRPr="00584450" w:rsidRDefault="004131F7" w:rsidP="0014004D">
      <w:pPr>
        <w:pStyle w:val="BodyText"/>
        <w:numPr>
          <w:ilvl w:val="0"/>
          <w:numId w:val="3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формирование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умения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решать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практические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выполнение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типичных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несовершеннолетнего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ролей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социальные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финансовой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направленные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определение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качества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семьи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финансового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благополучия;</w:t>
      </w:r>
    </w:p>
    <w:p w:rsidR="004131F7" w:rsidRPr="00584450" w:rsidRDefault="004131F7" w:rsidP="0014004D">
      <w:pPr>
        <w:pStyle w:val="BodyText"/>
        <w:numPr>
          <w:ilvl w:val="0"/>
          <w:numId w:val="3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формирование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умения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полученную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информацию в процессе принятия решений о сохранении и накоплении денежных средств, при оценке финансовых рисков, при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сравнении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преимуществ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недостатков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услуг;</w:t>
      </w:r>
    </w:p>
    <w:p w:rsidR="004131F7" w:rsidRPr="00584450" w:rsidRDefault="004131F7" w:rsidP="0014004D">
      <w:pPr>
        <w:pStyle w:val="BodyText"/>
        <w:numPr>
          <w:ilvl w:val="0"/>
          <w:numId w:val="3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формирование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умения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попытки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предупреждать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вовлечение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окружающих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деструктивные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криминальные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сетевой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активности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фишинг);</w:t>
      </w:r>
    </w:p>
    <w:p w:rsidR="004131F7" w:rsidRPr="00584450" w:rsidRDefault="004131F7" w:rsidP="0014004D">
      <w:pPr>
        <w:pStyle w:val="BodyText"/>
        <w:numPr>
          <w:ilvl w:val="0"/>
          <w:numId w:val="3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формирование умения с опорой на знания, факты общественной жизни и личный социальный опыт оценивать собственные поступки и поведение других людей с точки зрения их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соответствия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экономической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рациональности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вопросы, связанные с личными финансами, для оценки рисков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осуществления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мошенничеств,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применения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недобросовестных</w:t>
      </w:r>
      <w:r w:rsidRPr="0058445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практик);</w:t>
      </w:r>
    </w:p>
    <w:p w:rsidR="004131F7" w:rsidRPr="008A4D18" w:rsidRDefault="004131F7" w:rsidP="0014004D">
      <w:pPr>
        <w:pStyle w:val="BodyText"/>
        <w:numPr>
          <w:ilvl w:val="0"/>
          <w:numId w:val="3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приобретение  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опыта    использования    полученных    знаний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практической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принятия   </w:t>
      </w:r>
      <w:r w:rsidRPr="00584450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рациональных   </w:t>
      </w:r>
      <w:r w:rsidRPr="0058445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финансовых   </w:t>
      </w:r>
      <w:r w:rsidRPr="0058445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решений   </w:t>
      </w:r>
      <w:r w:rsidRPr="0058445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в   </w:t>
      </w:r>
      <w:r w:rsidRPr="0058445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управления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личными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финансами,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определения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моделей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целесообразного финансового поведения, составления личного</w:t>
      </w:r>
      <w:r w:rsidRPr="008A4D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финансового</w:t>
      </w:r>
      <w:r w:rsidRPr="008A4D18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A4D18">
        <w:rPr>
          <w:rFonts w:ascii="Times New Roman" w:hAnsi="Times New Roman" w:cs="Times New Roman"/>
          <w:w w:val="105"/>
          <w:sz w:val="24"/>
          <w:szCs w:val="24"/>
        </w:rPr>
        <w:t>плана.</w:t>
      </w:r>
    </w:p>
    <w:p w:rsidR="004131F7" w:rsidRPr="00584450" w:rsidRDefault="004131F7" w:rsidP="0014004D">
      <w:pPr>
        <w:pStyle w:val="BodyText"/>
        <w:ind w:left="0" w:right="0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4131F7" w:rsidRPr="00584450" w:rsidRDefault="004131F7" w:rsidP="0014004D">
      <w:pPr>
        <w:pStyle w:val="BodyText"/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 xml:space="preserve">Занятия по </w:t>
      </w:r>
      <w:r w:rsidRPr="00584450">
        <w:rPr>
          <w:rFonts w:ascii="Times New Roman" w:hAnsi="Times New Roman" w:cs="Times New Roman"/>
          <w:b/>
          <w:w w:val="105"/>
          <w:sz w:val="24"/>
          <w:szCs w:val="24"/>
        </w:rPr>
        <w:t xml:space="preserve">глобальным компетенциям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 рамках внеурочной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вносят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вклад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следующих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предметных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различным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предметным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областям:</w:t>
      </w:r>
    </w:p>
    <w:p w:rsidR="004131F7" w:rsidRPr="00584450" w:rsidRDefault="004131F7" w:rsidP="0014004D">
      <w:pPr>
        <w:pStyle w:val="BodyText"/>
        <w:numPr>
          <w:ilvl w:val="0"/>
          <w:numId w:val="35"/>
        </w:numPr>
        <w:ind w:left="0" w:right="155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научных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знаний,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умений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действий,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специфических</w:t>
      </w:r>
      <w:r w:rsidRPr="0058445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8445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соответствующей</w:t>
      </w:r>
      <w:r w:rsidRPr="0058445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предметной</w:t>
      </w:r>
      <w:r w:rsidRPr="0058445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области;</w:t>
      </w:r>
    </w:p>
    <w:p w:rsidR="004131F7" w:rsidRPr="00584450" w:rsidRDefault="004131F7" w:rsidP="0014004D">
      <w:pPr>
        <w:pStyle w:val="BodyText"/>
        <w:numPr>
          <w:ilvl w:val="0"/>
          <w:numId w:val="35"/>
        </w:numPr>
        <w:ind w:left="0" w:righ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формирование  предпосылок</w:t>
      </w:r>
      <w:r w:rsidRPr="00584450">
        <w:rPr>
          <w:rFonts w:ascii="Times New Roman" w:hAnsi="Times New Roman" w:cs="Times New Roman"/>
          <w:spacing w:val="4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научного</w:t>
      </w:r>
      <w:r w:rsidRPr="0058445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типа  мышления;</w:t>
      </w:r>
    </w:p>
    <w:p w:rsidR="004131F7" w:rsidRPr="00584450" w:rsidRDefault="004131F7" w:rsidP="0014004D">
      <w:pPr>
        <w:pStyle w:val="BodyText"/>
        <w:numPr>
          <w:ilvl w:val="0"/>
          <w:numId w:val="35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освоение деятельности по получению нового знания, его интерпретации,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преобразованию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применению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ситуациях,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создании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58445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проектов.</w:t>
      </w:r>
    </w:p>
    <w:p w:rsidR="004131F7" w:rsidRPr="00584450" w:rsidRDefault="004131F7" w:rsidP="00C23EC9">
      <w:pPr>
        <w:pStyle w:val="BodyText"/>
        <w:spacing w:before="8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131F7" w:rsidRPr="00584450" w:rsidRDefault="004131F7" w:rsidP="0014004D">
      <w:pPr>
        <w:pStyle w:val="BodyText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Занятия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b/>
          <w:w w:val="105"/>
          <w:sz w:val="24"/>
          <w:szCs w:val="24"/>
        </w:rPr>
        <w:t>креативному</w:t>
      </w:r>
      <w:r w:rsidRPr="0058445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b/>
          <w:w w:val="105"/>
          <w:sz w:val="24"/>
          <w:szCs w:val="24"/>
        </w:rPr>
        <w:t>мышлению</w:t>
      </w:r>
      <w:r w:rsidRPr="0058445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внеурочной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вносят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вклад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следующих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предметных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8445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различным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предметным</w:t>
      </w:r>
      <w:r w:rsidRPr="0058445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областям:</w:t>
      </w:r>
    </w:p>
    <w:p w:rsidR="004131F7" w:rsidRPr="00584450" w:rsidRDefault="004131F7" w:rsidP="0014004D">
      <w:pPr>
        <w:pStyle w:val="BodyText"/>
        <w:numPr>
          <w:ilvl w:val="0"/>
          <w:numId w:val="36"/>
        </w:numPr>
        <w:ind w:left="426" w:right="155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10"/>
          <w:sz w:val="24"/>
          <w:szCs w:val="24"/>
        </w:rPr>
        <w:t>способность с опорой на иллюстрации и/или описания ситуаций</w:t>
      </w:r>
      <w:r w:rsidRPr="00584450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составлять</w:t>
      </w:r>
      <w:r w:rsidRPr="00584450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названия,</w:t>
      </w:r>
      <w:r w:rsidRPr="00584450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сюжеты</w:t>
      </w:r>
      <w:r w:rsidRPr="00584450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сценарии,</w:t>
      </w:r>
      <w:r w:rsidRPr="00584450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диалоги</w:t>
      </w:r>
      <w:r w:rsidRPr="0058445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инсценировки;</w:t>
      </w:r>
    </w:p>
    <w:p w:rsidR="004131F7" w:rsidRPr="00584450" w:rsidRDefault="004131F7" w:rsidP="0014004D">
      <w:pPr>
        <w:pStyle w:val="BodyText"/>
        <w:numPr>
          <w:ilvl w:val="0"/>
          <w:numId w:val="3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проявлять творческое воображение, изображать предметы и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явления;</w:t>
      </w:r>
    </w:p>
    <w:p w:rsidR="004131F7" w:rsidRPr="00584450" w:rsidRDefault="004131F7" w:rsidP="0014004D">
      <w:pPr>
        <w:pStyle w:val="BodyText"/>
        <w:numPr>
          <w:ilvl w:val="0"/>
          <w:numId w:val="36"/>
        </w:numPr>
        <w:ind w:left="426" w:right="155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10"/>
          <w:sz w:val="24"/>
          <w:szCs w:val="24"/>
        </w:rPr>
        <w:t>демонстрировать с помощью рисунков смысл обсуждаемых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терминов,</w:t>
      </w:r>
      <w:r w:rsidRPr="0058445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суждений,</w:t>
      </w:r>
      <w:r w:rsidRPr="0058445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выражений</w:t>
      </w:r>
      <w:r w:rsidRPr="0058445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8445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т.п.;</w:t>
      </w:r>
    </w:p>
    <w:p w:rsidR="004131F7" w:rsidRPr="00584450" w:rsidRDefault="004131F7" w:rsidP="0014004D">
      <w:pPr>
        <w:pStyle w:val="BodyText"/>
        <w:numPr>
          <w:ilvl w:val="0"/>
          <w:numId w:val="3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10"/>
          <w:sz w:val="24"/>
          <w:szCs w:val="24"/>
        </w:rPr>
        <w:t>предлагать адекватные способы решения различных социальных проблем в области энерго- и ресурсосбережения, в</w:t>
      </w:r>
      <w:r w:rsidRPr="0058445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области экологии, в области заботы о людях с особыми по</w:t>
      </w:r>
      <w:r w:rsidRPr="00584450">
        <w:rPr>
          <w:rFonts w:ascii="Times New Roman" w:hAnsi="Times New Roman" w:cs="Times New Roman"/>
          <w:spacing w:val="-1"/>
          <w:w w:val="110"/>
          <w:sz w:val="24"/>
          <w:szCs w:val="24"/>
        </w:rPr>
        <w:t>требностями,</w:t>
      </w:r>
      <w:r w:rsidRPr="00584450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8445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области</w:t>
      </w:r>
      <w:r w:rsidRPr="0058445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межличностных</w:t>
      </w:r>
      <w:r w:rsidRPr="00584450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10"/>
          <w:sz w:val="24"/>
          <w:szCs w:val="24"/>
        </w:rPr>
        <w:t>взаимоотношений;</w:t>
      </w:r>
    </w:p>
    <w:p w:rsidR="004131F7" w:rsidRPr="00321124" w:rsidRDefault="004131F7" w:rsidP="0014004D">
      <w:pPr>
        <w:pStyle w:val="BodyText"/>
        <w:numPr>
          <w:ilvl w:val="0"/>
          <w:numId w:val="3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584450">
        <w:rPr>
          <w:rFonts w:ascii="Times New Roman" w:hAnsi="Times New Roman" w:cs="Times New Roman"/>
          <w:w w:val="105"/>
          <w:sz w:val="24"/>
          <w:szCs w:val="24"/>
        </w:rPr>
        <w:t>ставить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исследовательские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вопросы,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предлагать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гипотезы,</w:t>
      </w:r>
      <w:r w:rsidRPr="0058445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схемы</w:t>
      </w:r>
      <w:r w:rsidRPr="0058445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экспериментов,</w:t>
      </w:r>
      <w:r w:rsidRPr="0058445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8445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8445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84450">
        <w:rPr>
          <w:rFonts w:ascii="Times New Roman" w:hAnsi="Times New Roman" w:cs="Times New Roman"/>
          <w:w w:val="105"/>
          <w:sz w:val="24"/>
          <w:szCs w:val="24"/>
        </w:rPr>
        <w:t>изобретательству.</w:t>
      </w:r>
    </w:p>
    <w:p w:rsidR="004131F7" w:rsidRDefault="004131F7" w:rsidP="000B14F3">
      <w:pPr>
        <w:pStyle w:val="BodyText"/>
        <w:ind w:left="0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Default="004131F7" w:rsidP="00321124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</w:p>
    <w:p w:rsidR="004131F7" w:rsidRPr="00584450" w:rsidRDefault="004131F7" w:rsidP="00321124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4131F7" w:rsidRDefault="004131F7" w:rsidP="0014004D">
      <w:pPr>
        <w:spacing w:after="0" w:line="240" w:lineRule="auto"/>
        <w:rPr>
          <w:u w:val="single"/>
        </w:rPr>
      </w:pPr>
      <w:r>
        <w:rPr>
          <w:u w:val="single"/>
        </w:rPr>
        <w:t>ТЕМАТИЧЕСКОЕ</w:t>
      </w:r>
      <w:r>
        <w:rPr>
          <w:spacing w:val="15"/>
          <w:u w:val="single"/>
        </w:rPr>
        <w:t xml:space="preserve"> </w:t>
      </w:r>
      <w:r>
        <w:rPr>
          <w:u w:val="single"/>
        </w:rPr>
        <w:t>ПЛАНИРОВАНИЕ</w:t>
      </w:r>
    </w:p>
    <w:p w:rsidR="004131F7" w:rsidRDefault="004131F7" w:rsidP="0014004D">
      <w:pPr>
        <w:spacing w:after="0" w:line="240" w:lineRule="auto"/>
        <w:rPr>
          <w:u w:val="single"/>
        </w:rPr>
      </w:pP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9"/>
        <w:gridCol w:w="14"/>
        <w:gridCol w:w="1017"/>
        <w:gridCol w:w="676"/>
        <w:gridCol w:w="2136"/>
        <w:gridCol w:w="1966"/>
        <w:gridCol w:w="1317"/>
        <w:gridCol w:w="2115"/>
        <w:gridCol w:w="14"/>
      </w:tblGrid>
      <w:tr w:rsidR="004131F7" w:rsidRPr="00072105" w:rsidTr="00072105">
        <w:trPr>
          <w:trHeight w:val="682"/>
        </w:trPr>
        <w:tc>
          <w:tcPr>
            <w:tcW w:w="529" w:type="dxa"/>
          </w:tcPr>
          <w:p w:rsidR="004131F7" w:rsidRPr="00072105" w:rsidRDefault="004131F7" w:rsidP="00072105">
            <w:pPr>
              <w:pStyle w:val="TableParagraph"/>
              <w:spacing w:before="41"/>
              <w:ind w:left="16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b/>
                <w:w w:val="113"/>
                <w:sz w:val="18"/>
                <w:szCs w:val="18"/>
                <w:lang w:val="en-US"/>
              </w:rPr>
              <w:t>№</w:t>
            </w:r>
          </w:p>
        </w:tc>
        <w:tc>
          <w:tcPr>
            <w:tcW w:w="1031" w:type="dxa"/>
            <w:gridSpan w:val="2"/>
          </w:tcPr>
          <w:p w:rsidR="004131F7" w:rsidRPr="00072105" w:rsidRDefault="004131F7" w:rsidP="00072105">
            <w:pPr>
              <w:pStyle w:val="TableParagraph"/>
              <w:spacing w:before="4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en-US"/>
              </w:rPr>
              <w:t>Тема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9" w:line="228" w:lineRule="auto"/>
              <w:ind w:left="85" w:right="6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en-US"/>
              </w:rPr>
              <w:t>Кол-</w:t>
            </w:r>
            <w:r w:rsidRPr="00072105">
              <w:rPr>
                <w:rFonts w:ascii="Times New Roman" w:hAnsi="Times New Roman" w:cs="Times New Roman"/>
                <w:b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en-US"/>
              </w:rPr>
              <w:t>во</w:t>
            </w:r>
            <w:r w:rsidRPr="00072105">
              <w:rPr>
                <w:rFonts w:ascii="Times New Roman" w:hAnsi="Times New Roman" w:cs="Times New Roman"/>
                <w:b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часов</w:t>
            </w:r>
          </w:p>
        </w:tc>
        <w:tc>
          <w:tcPr>
            <w:tcW w:w="2136" w:type="dxa"/>
          </w:tcPr>
          <w:p w:rsidR="004131F7" w:rsidRPr="00072105" w:rsidRDefault="004131F7" w:rsidP="00072105">
            <w:pPr>
              <w:pStyle w:val="TableParagraph"/>
              <w:spacing w:before="41"/>
              <w:ind w:left="79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Основное</w:t>
            </w:r>
            <w:r w:rsidRPr="00072105">
              <w:rPr>
                <w:rFonts w:ascii="Times New Roman" w:hAnsi="Times New Roman" w:cs="Times New Roman"/>
                <w:b/>
                <w:spacing w:val="28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содержание</w:t>
            </w:r>
          </w:p>
        </w:tc>
        <w:tc>
          <w:tcPr>
            <w:tcW w:w="1966" w:type="dxa"/>
          </w:tcPr>
          <w:p w:rsidR="004131F7" w:rsidRPr="00072105" w:rsidRDefault="004131F7" w:rsidP="00072105">
            <w:pPr>
              <w:pStyle w:val="TableParagraph"/>
              <w:spacing w:before="49" w:line="228" w:lineRule="auto"/>
              <w:ind w:left="374" w:right="73" w:hanging="108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Основные</w:t>
            </w:r>
            <w:r w:rsidRPr="00072105">
              <w:rPr>
                <w:rFonts w:ascii="Times New Roman" w:hAnsi="Times New Roman" w:cs="Times New Roman"/>
                <w:b/>
                <w:spacing w:val="1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виды</w:t>
            </w:r>
            <w:r w:rsidRPr="00072105">
              <w:rPr>
                <w:rFonts w:ascii="Times New Roman" w:hAnsi="Times New Roman" w:cs="Times New Roman"/>
                <w:b/>
                <w:spacing w:val="-37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деятельности</w:t>
            </w:r>
          </w:p>
        </w:tc>
        <w:tc>
          <w:tcPr>
            <w:tcW w:w="1317" w:type="dxa"/>
          </w:tcPr>
          <w:p w:rsidR="004131F7" w:rsidRPr="00072105" w:rsidRDefault="004131F7" w:rsidP="00072105">
            <w:pPr>
              <w:pStyle w:val="TableParagraph"/>
              <w:spacing w:before="49" w:line="228" w:lineRule="auto"/>
              <w:ind w:left="100" w:right="80" w:firstLine="1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en-US"/>
              </w:rPr>
              <w:t>Формы</w:t>
            </w:r>
            <w:r w:rsidRPr="00072105">
              <w:rPr>
                <w:rFonts w:ascii="Times New Roman" w:hAnsi="Times New Roman" w:cs="Times New Roman"/>
                <w:b/>
                <w:spacing w:val="1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en-US"/>
              </w:rPr>
              <w:t>прове-</w:t>
            </w:r>
            <w:r w:rsidRPr="00072105">
              <w:rPr>
                <w:rFonts w:ascii="Times New Roman" w:hAnsi="Times New Roman" w:cs="Times New Roman"/>
                <w:b/>
                <w:spacing w:val="-39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дения</w:t>
            </w:r>
            <w:r w:rsidRPr="00072105">
              <w:rPr>
                <w:rFonts w:ascii="Times New Roman" w:hAnsi="Times New Roman" w:cs="Times New Roman"/>
                <w:b/>
                <w:spacing w:val="32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занятий</w:t>
            </w:r>
          </w:p>
        </w:tc>
        <w:tc>
          <w:tcPr>
            <w:tcW w:w="2129" w:type="dxa"/>
            <w:gridSpan w:val="2"/>
          </w:tcPr>
          <w:p w:rsidR="004131F7" w:rsidRPr="00072105" w:rsidRDefault="004131F7" w:rsidP="00072105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b/>
                <w:sz w:val="18"/>
                <w:szCs w:val="18"/>
              </w:rPr>
              <w:t>Электронные</w:t>
            </w:r>
            <w:r w:rsidRPr="00072105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</w:rPr>
              <w:t>(циф-</w:t>
            </w:r>
            <w:r w:rsidRPr="00072105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</w:rPr>
              <w:t>ровые)</w:t>
            </w:r>
            <w:r w:rsidRPr="00072105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образователь-</w:t>
            </w:r>
            <w:r w:rsidRPr="00072105">
              <w:rPr>
                <w:rFonts w:ascii="Times New Roman" w:hAnsi="Times New Roman" w:cs="Times New Roman"/>
                <w:b/>
                <w:spacing w:val="-37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r w:rsidRPr="00072105">
              <w:rPr>
                <w:rFonts w:ascii="Times New Roman" w:hAnsi="Times New Roman" w:cs="Times New Roman"/>
                <w:b/>
                <w:spacing w:val="26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</w:rPr>
              <w:t>ресурсы</w:t>
            </w:r>
          </w:p>
        </w:tc>
      </w:tr>
      <w:tr w:rsidR="004131F7" w:rsidRPr="00072105" w:rsidTr="00072105">
        <w:trPr>
          <w:gridAfter w:val="1"/>
          <w:wAfter w:w="14" w:type="dxa"/>
          <w:trHeight w:val="282"/>
        </w:trPr>
        <w:tc>
          <w:tcPr>
            <w:tcW w:w="9770" w:type="dxa"/>
            <w:gridSpan w:val="8"/>
          </w:tcPr>
          <w:p w:rsidR="004131F7" w:rsidRPr="00072105" w:rsidRDefault="004131F7" w:rsidP="00072105">
            <w:pPr>
              <w:pStyle w:val="TableParagraph"/>
              <w:spacing w:before="41"/>
              <w:ind w:left="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Введение</w:t>
            </w:r>
            <w:r w:rsidRPr="00072105">
              <w:rPr>
                <w:rFonts w:ascii="Times New Roman" w:hAnsi="Times New Roman" w:cs="Times New Roman"/>
                <w:b/>
                <w:spacing w:val="13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в</w:t>
            </w:r>
            <w:r w:rsidRPr="00072105">
              <w:rPr>
                <w:rFonts w:ascii="Times New Roman" w:hAnsi="Times New Roman" w:cs="Times New Roman"/>
                <w:b/>
                <w:spacing w:val="14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курс</w:t>
            </w:r>
            <w:r w:rsidRPr="00072105">
              <w:rPr>
                <w:rFonts w:ascii="Times New Roman" w:hAnsi="Times New Roman" w:cs="Times New Roman"/>
                <w:b/>
                <w:spacing w:val="14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«Функциональная</w:t>
            </w:r>
            <w:r w:rsidRPr="00072105">
              <w:rPr>
                <w:rFonts w:ascii="Times New Roman" w:hAnsi="Times New Roman" w:cs="Times New Roman"/>
                <w:b/>
                <w:spacing w:val="14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грамотность»</w:t>
            </w:r>
            <w:r w:rsidRPr="00072105">
              <w:rPr>
                <w:rFonts w:ascii="Times New Roman" w:hAnsi="Times New Roman" w:cs="Times New Roman"/>
                <w:b/>
                <w:spacing w:val="14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для</w:t>
            </w:r>
            <w:r w:rsidRPr="00072105">
              <w:rPr>
                <w:rFonts w:ascii="Times New Roman" w:hAnsi="Times New Roman" w:cs="Times New Roman"/>
                <w:b/>
                <w:spacing w:val="13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учащихся</w:t>
            </w:r>
            <w:r w:rsidRPr="00072105">
              <w:rPr>
                <w:rFonts w:ascii="Times New Roman" w:hAnsi="Times New Roman" w:cs="Times New Roman"/>
                <w:b/>
                <w:spacing w:val="14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9</w:t>
            </w:r>
            <w:r w:rsidRPr="00072105">
              <w:rPr>
                <w:rFonts w:ascii="Times New Roman" w:hAnsi="Times New Roman" w:cs="Times New Roman"/>
                <w:b/>
                <w:spacing w:val="14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класса.</w:t>
            </w:r>
          </w:p>
        </w:tc>
      </w:tr>
      <w:tr w:rsidR="004131F7" w:rsidRPr="00072105" w:rsidTr="00072105">
        <w:trPr>
          <w:trHeight w:val="4990"/>
        </w:trPr>
        <w:tc>
          <w:tcPr>
            <w:tcW w:w="529" w:type="dxa"/>
          </w:tcPr>
          <w:p w:rsidR="004131F7" w:rsidRPr="00072105" w:rsidRDefault="004131F7" w:rsidP="00072105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40"/>
                <w:sz w:val="18"/>
                <w:szCs w:val="18"/>
                <w:lang w:val="en-US"/>
              </w:rPr>
              <w:t>1.</w:t>
            </w:r>
          </w:p>
        </w:tc>
        <w:tc>
          <w:tcPr>
            <w:tcW w:w="1031" w:type="dxa"/>
            <w:gridSpan w:val="2"/>
          </w:tcPr>
          <w:p w:rsidR="004131F7" w:rsidRPr="00072105" w:rsidRDefault="004131F7" w:rsidP="00072105">
            <w:pPr>
              <w:pStyle w:val="TableParagraph"/>
              <w:tabs>
                <w:tab w:val="left" w:pos="1115"/>
              </w:tabs>
              <w:spacing w:before="42"/>
              <w:ind w:left="6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Введение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072105" w:rsidRDefault="004131F7" w:rsidP="00072105">
            <w:pPr>
              <w:pStyle w:val="TableParagraph"/>
              <w:spacing w:before="50" w:line="228" w:lineRule="auto"/>
              <w:ind w:left="74" w:righ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Знакомство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участников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программы.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Обсуждение </w:t>
            </w:r>
            <w:r w:rsidRPr="00072105">
              <w:rPr>
                <w:rFonts w:ascii="Times New Roman" w:hAnsi="Times New Roman" w:cs="Times New Roman"/>
                <w:spacing w:val="1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понятий</w:t>
            </w:r>
          </w:p>
          <w:p w:rsidR="004131F7" w:rsidRPr="00072105" w:rsidRDefault="004131F7" w:rsidP="00072105">
            <w:pPr>
              <w:pStyle w:val="TableParagraph"/>
              <w:spacing w:line="228" w:lineRule="auto"/>
              <w:ind w:left="74" w:righ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«функциональная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грамотность»,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«составляющие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функциональной</w:t>
            </w:r>
            <w:r w:rsidRPr="00072105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грамотности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(читательская,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математическая,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естественно-научная,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финансовая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грамотность,</w:t>
            </w:r>
            <w:r w:rsidRPr="00072105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глобальные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компетенции,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креативное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мышление).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Ожидания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каждого  школьника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группы</w:t>
            </w:r>
            <w:r w:rsidRPr="00072105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072105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целом</w:t>
            </w:r>
            <w:r w:rsidRPr="00072105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от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совместной</w:t>
            </w:r>
            <w:r w:rsidRPr="00072105">
              <w:rPr>
                <w:rFonts w:ascii="Times New Roman" w:hAnsi="Times New Roman" w:cs="Times New Roman"/>
                <w:spacing w:val="7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работы.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Обсуждение планов и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организации работы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в</w:t>
            </w:r>
            <w:r w:rsidRPr="00072105">
              <w:rPr>
                <w:rFonts w:ascii="Times New Roman" w:hAnsi="Times New Roman" w:cs="Times New Roman"/>
                <w:spacing w:val="17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рамках</w:t>
            </w:r>
            <w:r w:rsidRPr="00072105">
              <w:rPr>
                <w:rFonts w:ascii="Times New Roman" w:hAnsi="Times New Roman" w:cs="Times New Roman"/>
                <w:spacing w:val="17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программы.</w:t>
            </w:r>
          </w:p>
        </w:tc>
        <w:tc>
          <w:tcPr>
            <w:tcW w:w="1966" w:type="dxa"/>
          </w:tcPr>
          <w:p w:rsidR="004131F7" w:rsidRPr="00072105" w:rsidRDefault="004131F7" w:rsidP="00072105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Развить</w:t>
            </w:r>
            <w:r w:rsidRPr="00072105">
              <w:rPr>
                <w:rFonts w:ascii="Times New Roman" w:hAnsi="Times New Roman" w:cs="Times New Roman"/>
                <w:spacing w:val="10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мотивацию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к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целенаправленной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социально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значимой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деятельности;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стремление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быть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полезным,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интерес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к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социальному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сотрудничеству.</w:t>
            </w:r>
            <w:r w:rsidRPr="00072105">
              <w:rPr>
                <w:rFonts w:ascii="Times New Roman" w:hAnsi="Times New Roman" w:cs="Times New Roman"/>
                <w:spacing w:val="12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Сформировать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внутреннюю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позиции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личности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как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особого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ценностного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отношения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к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себе,</w:t>
            </w:r>
            <w:r w:rsidRPr="00072105">
              <w:rPr>
                <w:rFonts w:ascii="Times New Roman" w:hAnsi="Times New Roman" w:cs="Times New Roman"/>
                <w:spacing w:val="8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окружающим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людям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жизни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целом.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Сформировать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установку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на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активное</w:t>
            </w:r>
            <w:r w:rsidRPr="00072105">
              <w:rPr>
                <w:rFonts w:ascii="Times New Roman" w:hAnsi="Times New Roman" w:cs="Times New Roman"/>
                <w:spacing w:val="27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участие</w:t>
            </w:r>
          </w:p>
          <w:p w:rsidR="004131F7" w:rsidRPr="00072105" w:rsidRDefault="004131F7" w:rsidP="00072105">
            <w:pPr>
              <w:pStyle w:val="TableParagraph"/>
              <w:spacing w:before="57" w:line="218" w:lineRule="auto"/>
              <w:ind w:left="79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решении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практических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задач,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осознанием</w:t>
            </w:r>
            <w:r w:rsidRPr="00072105">
              <w:rPr>
                <w:rFonts w:ascii="Times New Roman" w:hAnsi="Times New Roman" w:cs="Times New Roman"/>
                <w:spacing w:val="6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важно</w:t>
            </w: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сти образования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 xml:space="preserve"> на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протяжении</w:t>
            </w:r>
            <w:r w:rsidRPr="00072105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всей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жизни</w:t>
            </w:r>
            <w:r w:rsidRPr="00072105">
              <w:rPr>
                <w:rFonts w:ascii="Times New Roman" w:hAnsi="Times New Roman" w:cs="Times New Roman"/>
                <w:spacing w:val="18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для</w:t>
            </w:r>
            <w:r w:rsidRPr="00072105">
              <w:rPr>
                <w:rFonts w:ascii="Times New Roman" w:hAnsi="Times New Roman" w:cs="Times New Roman"/>
                <w:spacing w:val="19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успеш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ной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профессиональной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деятельности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развитием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необходимых</w:t>
            </w:r>
            <w:r w:rsidRPr="00072105">
              <w:rPr>
                <w:rFonts w:ascii="Times New Roman" w:hAnsi="Times New Roman" w:cs="Times New Roman"/>
                <w:spacing w:val="40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умений.</w:t>
            </w:r>
          </w:p>
          <w:p w:rsidR="004131F7" w:rsidRPr="00072105" w:rsidRDefault="004131F7" w:rsidP="00072105">
            <w:pPr>
              <w:pStyle w:val="TableParagraph"/>
              <w:spacing w:line="218" w:lineRule="auto"/>
              <w:ind w:left="79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Приобрести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опыт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успешного</w:t>
            </w:r>
            <w:r w:rsidRPr="00072105">
              <w:rPr>
                <w:rFonts w:ascii="Times New Roman" w:hAnsi="Times New Roman" w:cs="Times New Roman"/>
                <w:spacing w:val="12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межличностного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общения;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готовность</w:t>
            </w:r>
            <w:r w:rsidRPr="00072105">
              <w:rPr>
                <w:rFonts w:ascii="Times New Roman" w:hAnsi="Times New Roman" w:cs="Times New Roman"/>
                <w:spacing w:val="23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к</w:t>
            </w:r>
            <w:r w:rsidRPr="00072105">
              <w:rPr>
                <w:rFonts w:ascii="Times New Roman" w:hAnsi="Times New Roman" w:cs="Times New Roman"/>
                <w:spacing w:val="24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разно-</w:t>
            </w:r>
            <w:r w:rsidRPr="00072105">
              <w:rPr>
                <w:rFonts w:ascii="Times New Roman" w:hAnsi="Times New Roman" w:cs="Times New Roman"/>
                <w:spacing w:val="-38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образной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совместной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деятельности,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активное</w:t>
            </w:r>
            <w:r w:rsidRPr="00072105">
              <w:rPr>
                <w:rFonts w:ascii="Times New Roman" w:hAnsi="Times New Roman" w:cs="Times New Roman"/>
                <w:spacing w:val="27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участие</w:t>
            </w:r>
          </w:p>
          <w:p w:rsidR="004131F7" w:rsidRPr="00072105" w:rsidRDefault="004131F7" w:rsidP="00072105">
            <w:pPr>
              <w:pStyle w:val="TableParagraph"/>
              <w:spacing w:line="228" w:lineRule="auto"/>
              <w:ind w:left="79" w:right="102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коллективных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учебно-исследовательских,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проектных</w:t>
            </w:r>
            <w:r w:rsidRPr="00072105">
              <w:rPr>
                <w:rFonts w:ascii="Times New Roman" w:hAnsi="Times New Roman" w:cs="Times New Roman"/>
                <w:spacing w:val="2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30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других</w:t>
            </w:r>
            <w:r w:rsidRPr="00072105">
              <w:rPr>
                <w:rFonts w:ascii="Times New Roman" w:hAnsi="Times New Roman" w:cs="Times New Roman"/>
                <w:spacing w:val="2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творческих</w:t>
            </w:r>
            <w:r w:rsidRPr="00072105">
              <w:rPr>
                <w:rFonts w:ascii="Times New Roman" w:hAnsi="Times New Roman" w:cs="Times New Roman"/>
                <w:spacing w:val="32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работах.</w:t>
            </w:r>
          </w:p>
        </w:tc>
        <w:tc>
          <w:tcPr>
            <w:tcW w:w="1317" w:type="dxa"/>
          </w:tcPr>
          <w:p w:rsidR="004131F7" w:rsidRPr="00072105" w:rsidRDefault="004131F7" w:rsidP="00072105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Игры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упражнения,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помогающие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объединить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участников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программы,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которые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будут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посещать</w:t>
            </w:r>
            <w:r w:rsidRPr="00072105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занятия.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Беседа,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</w:t>
            </w:r>
            <w:r w:rsidRPr="00072105">
              <w:rPr>
                <w:rFonts w:ascii="Times New Roman" w:hAnsi="Times New Roman" w:cs="Times New Roman"/>
                <w:spacing w:val="5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072105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груп-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пах,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планирование</w:t>
            </w:r>
            <w:r w:rsidRPr="00072105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работы.</w:t>
            </w:r>
          </w:p>
        </w:tc>
        <w:tc>
          <w:tcPr>
            <w:tcW w:w="2129" w:type="dxa"/>
            <w:gridSpan w:val="2"/>
          </w:tcPr>
          <w:p w:rsidR="004131F7" w:rsidRPr="00072105" w:rsidRDefault="004131F7" w:rsidP="00072105">
            <w:pPr>
              <w:pStyle w:val="TableParagraph"/>
              <w:spacing w:before="49" w:line="228" w:lineRule="auto"/>
              <w:ind w:left="77" w:right="198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Портал Российской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электронной школы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https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://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fg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resh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edu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  <w:p w:rsidR="004131F7" w:rsidRPr="00072105" w:rsidRDefault="004131F7" w:rsidP="00072105">
            <w:pPr>
              <w:pStyle w:val="TableParagraph"/>
              <w:spacing w:before="99" w:line="228" w:lineRule="auto"/>
              <w:ind w:left="77" w:right="636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spacing w:val="-2"/>
                <w:w w:val="115"/>
                <w:sz w:val="18"/>
                <w:szCs w:val="18"/>
              </w:rPr>
              <w:t xml:space="preserve">Портал </w:t>
            </w:r>
            <w:r w:rsidRPr="00072105">
              <w:rPr>
                <w:rFonts w:ascii="Times New Roman" w:hAnsi="Times New Roman" w:cs="Times New Roman"/>
                <w:spacing w:val="-1"/>
                <w:w w:val="115"/>
                <w:sz w:val="18"/>
                <w:szCs w:val="18"/>
              </w:rPr>
              <w:t>ФГБНУ</w:t>
            </w:r>
            <w:r w:rsidRPr="00072105">
              <w:rPr>
                <w:rFonts w:ascii="Times New Roman" w:hAnsi="Times New Roman" w:cs="Times New Roman"/>
                <w:spacing w:val="-43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ИСРО</w:t>
            </w:r>
            <w:r w:rsidRPr="00072105">
              <w:rPr>
                <w:rFonts w:ascii="Times New Roman" w:hAnsi="Times New Roman" w:cs="Times New Roman"/>
                <w:spacing w:val="13"/>
                <w:w w:val="12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РАО,</w:t>
            </w:r>
          </w:p>
          <w:p w:rsidR="004131F7" w:rsidRPr="00072105" w:rsidRDefault="004131F7" w:rsidP="00072105">
            <w:pPr>
              <w:pStyle w:val="TableParagraph"/>
              <w:spacing w:line="228" w:lineRule="auto"/>
              <w:ind w:left="77" w:righ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Сетевой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комплекс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информационного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взаимодействия</w:t>
            </w:r>
            <w:r w:rsidRPr="00072105">
              <w:rPr>
                <w:rFonts w:ascii="Times New Roman" w:hAnsi="Times New Roman" w:cs="Times New Roman"/>
                <w:spacing w:val="6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субъектов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Российской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Федерации</w:t>
            </w:r>
            <w:r w:rsidRPr="00072105">
              <w:rPr>
                <w:rFonts w:ascii="Times New Roman" w:hAnsi="Times New Roman" w:cs="Times New Roman"/>
                <w:spacing w:val="17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072105">
              <w:rPr>
                <w:rFonts w:ascii="Times New Roman" w:hAnsi="Times New Roman" w:cs="Times New Roman"/>
                <w:spacing w:val="18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проекте</w:t>
            </w:r>
          </w:p>
          <w:p w:rsidR="004131F7" w:rsidRPr="00072105" w:rsidRDefault="004131F7" w:rsidP="00072105">
            <w:pPr>
              <w:pStyle w:val="TableParagraph"/>
              <w:spacing w:line="228" w:lineRule="auto"/>
              <w:ind w:left="77" w:right="130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«Мониторинг</w:t>
            </w:r>
            <w:r w:rsidRPr="00072105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фор</w:t>
            </w:r>
            <w:r w:rsidRPr="00072105">
              <w:rPr>
                <w:rFonts w:ascii="Times New Roman" w:hAnsi="Times New Roman" w:cs="Times New Roman"/>
                <w:spacing w:val="-2"/>
                <w:w w:val="110"/>
                <w:sz w:val="18"/>
                <w:szCs w:val="18"/>
              </w:rPr>
              <w:t>мирования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2"/>
                <w:w w:val="110"/>
                <w:sz w:val="18"/>
                <w:szCs w:val="18"/>
              </w:rPr>
              <w:t>функцио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нальной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грамотности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учащихся»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hyperlink r:id="rId8"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(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h</w:t>
              </w:r>
            </w:hyperlink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t</w:t>
            </w:r>
            <w:hyperlink r:id="rId9"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tp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://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skiv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.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instrao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.</w:t>
              </w:r>
            </w:hyperlink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  <w:p w:rsidR="004131F7" w:rsidRPr="00072105" w:rsidRDefault="004131F7" w:rsidP="00072105">
            <w:pPr>
              <w:pStyle w:val="TableParagraph"/>
              <w:spacing w:before="93" w:line="228" w:lineRule="auto"/>
              <w:ind w:left="77" w:right="88"/>
              <w:rPr>
                <w:rFonts w:ascii="Times New Roman" w:hAnsi="Times New Roman" w:cs="Times New Roman"/>
                <w:w w:val="110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Материалы</w:t>
            </w:r>
            <w:r w:rsidRPr="00072105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образовательного</w:t>
            </w:r>
            <w:r w:rsidRPr="00072105">
              <w:rPr>
                <w:rFonts w:ascii="Times New Roman" w:hAnsi="Times New Roman" w:cs="Times New Roman"/>
                <w:spacing w:val="5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ресурса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издательства</w:t>
            </w:r>
            <w:r w:rsidRPr="00072105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«Просвещение»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https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://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media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prosv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/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func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  <w:p w:rsidR="004131F7" w:rsidRPr="00072105" w:rsidRDefault="004131F7" w:rsidP="00072105">
            <w:pPr>
              <w:pStyle w:val="TableParagraph"/>
              <w:spacing w:before="58" w:line="218" w:lineRule="auto"/>
              <w:ind w:left="77" w:right="212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Материалы из пособий «Функциональная</w:t>
            </w:r>
            <w:r w:rsidRPr="00072105">
              <w:rPr>
                <w:rFonts w:ascii="Times New Roman" w:hAnsi="Times New Roman" w:cs="Times New Roman"/>
                <w:spacing w:val="16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грамотность.</w:t>
            </w:r>
          </w:p>
          <w:p w:rsidR="004131F7" w:rsidRPr="00072105" w:rsidRDefault="004131F7" w:rsidP="00072105">
            <w:pPr>
              <w:pStyle w:val="TableParagraph"/>
              <w:spacing w:before="93" w:line="228" w:lineRule="auto"/>
              <w:ind w:left="77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Учимся</w:t>
            </w:r>
            <w:r w:rsidRPr="00072105">
              <w:rPr>
                <w:rFonts w:ascii="Times New Roman" w:hAnsi="Times New Roman" w:cs="Times New Roman"/>
                <w:spacing w:val="18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для</w:t>
            </w:r>
            <w:r w:rsidRPr="00072105">
              <w:rPr>
                <w:rFonts w:ascii="Times New Roman" w:hAnsi="Times New Roman" w:cs="Times New Roman"/>
                <w:spacing w:val="19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жизни»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издательства</w:t>
            </w:r>
            <w:r w:rsidRPr="00072105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«Просвещение»</w:t>
            </w:r>
          </w:p>
        </w:tc>
      </w:tr>
      <w:tr w:rsidR="004131F7" w:rsidRPr="00072105" w:rsidTr="00072105">
        <w:trPr>
          <w:gridAfter w:val="1"/>
          <w:wAfter w:w="14" w:type="dxa"/>
          <w:trHeight w:val="272"/>
        </w:trPr>
        <w:tc>
          <w:tcPr>
            <w:tcW w:w="9770" w:type="dxa"/>
            <w:gridSpan w:val="8"/>
          </w:tcPr>
          <w:p w:rsidR="004131F7" w:rsidRPr="00C86828" w:rsidRDefault="004131F7" w:rsidP="00072105">
            <w:pPr>
              <w:pStyle w:val="TableParagraph"/>
              <w:spacing w:before="37"/>
              <w:ind w:left="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Модуль</w:t>
            </w:r>
            <w:r w:rsidRPr="00C86828">
              <w:rPr>
                <w:rFonts w:ascii="Times New Roman" w:hAnsi="Times New Roman" w:cs="Times New Roman"/>
                <w:b/>
                <w:spacing w:val="2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1:</w:t>
            </w:r>
            <w:r w:rsidRPr="00C86828">
              <w:rPr>
                <w:rFonts w:ascii="Times New Roman" w:hAnsi="Times New Roman" w:cs="Times New Roman"/>
                <w:b/>
                <w:spacing w:val="4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Читательская</w:t>
            </w:r>
            <w:r w:rsidRPr="00C86828">
              <w:rPr>
                <w:rFonts w:ascii="Times New Roman" w:hAnsi="Times New Roman" w:cs="Times New Roman"/>
                <w:b/>
                <w:spacing w:val="41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грамотность:</w:t>
            </w:r>
            <w:r w:rsidRPr="00C86828">
              <w:rPr>
                <w:rFonts w:ascii="Times New Roman" w:hAnsi="Times New Roman" w:cs="Times New Roman"/>
                <w:b/>
                <w:spacing w:val="4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«События</w:t>
            </w:r>
            <w:r w:rsidRPr="00C86828">
              <w:rPr>
                <w:rFonts w:ascii="Times New Roman" w:hAnsi="Times New Roman" w:cs="Times New Roman"/>
                <w:b/>
                <w:spacing w:val="41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b/>
                <w:spacing w:val="41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факты</w:t>
            </w:r>
            <w:r w:rsidRPr="00C86828">
              <w:rPr>
                <w:rFonts w:ascii="Times New Roman" w:hAnsi="Times New Roman" w:cs="Times New Roman"/>
                <w:b/>
                <w:spacing w:val="4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 w:rsidRPr="00C86828">
              <w:rPr>
                <w:rFonts w:ascii="Times New Roman" w:hAnsi="Times New Roman" w:cs="Times New Roman"/>
                <w:b/>
                <w:spacing w:val="41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разных</w:t>
            </w:r>
            <w:r w:rsidRPr="00C86828">
              <w:rPr>
                <w:rFonts w:ascii="Times New Roman" w:hAnsi="Times New Roman" w:cs="Times New Roman"/>
                <w:b/>
                <w:spacing w:val="41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точек</w:t>
            </w:r>
            <w:r w:rsidRPr="00C86828">
              <w:rPr>
                <w:rFonts w:ascii="Times New Roman" w:hAnsi="Times New Roman" w:cs="Times New Roman"/>
                <w:b/>
                <w:spacing w:val="4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зрения»</w:t>
            </w:r>
            <w:r w:rsidRPr="00C86828">
              <w:rPr>
                <w:rFonts w:ascii="Times New Roman" w:hAnsi="Times New Roman" w:cs="Times New Roman"/>
                <w:b/>
                <w:spacing w:val="41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(5</w:t>
            </w:r>
            <w:r w:rsidRPr="00C86828">
              <w:rPr>
                <w:rFonts w:ascii="Times New Roman" w:hAnsi="Times New Roman" w:cs="Times New Roman"/>
                <w:b/>
                <w:spacing w:val="41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ч)</w:t>
            </w:r>
          </w:p>
        </w:tc>
      </w:tr>
      <w:tr w:rsidR="004131F7" w:rsidRPr="00072105" w:rsidTr="00072105">
        <w:trPr>
          <w:trHeight w:val="1722"/>
        </w:trPr>
        <w:tc>
          <w:tcPr>
            <w:tcW w:w="529" w:type="dxa"/>
          </w:tcPr>
          <w:p w:rsidR="004131F7" w:rsidRPr="00072105" w:rsidRDefault="004131F7" w:rsidP="00072105">
            <w:pPr>
              <w:pStyle w:val="TableParagraph"/>
              <w:spacing w:before="38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40"/>
                <w:sz w:val="18"/>
                <w:szCs w:val="18"/>
                <w:lang w:val="en-US"/>
              </w:rPr>
              <w:t>2.</w:t>
            </w:r>
          </w:p>
        </w:tc>
        <w:tc>
          <w:tcPr>
            <w:tcW w:w="1031" w:type="dxa"/>
            <w:gridSpan w:val="2"/>
          </w:tcPr>
          <w:p w:rsidR="004131F7" w:rsidRPr="00C86828" w:rsidRDefault="004131F7" w:rsidP="00072105">
            <w:pPr>
              <w:pStyle w:val="TableParagraph"/>
              <w:spacing w:before="54" w:line="218" w:lineRule="auto"/>
              <w:ind w:left="80" w:right="252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Смысл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жизни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(я</w:t>
            </w:r>
            <w:r w:rsidRPr="00C86828">
              <w:rPr>
                <w:rFonts w:ascii="Times New Roman" w:hAnsi="Times New Roman" w:cs="Times New Roman"/>
                <w:spacing w:val="8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моя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жизнь)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38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072105" w:rsidRDefault="004131F7" w:rsidP="00072105">
            <w:pPr>
              <w:pStyle w:val="TableParagraph"/>
              <w:spacing w:before="54" w:line="218" w:lineRule="auto"/>
              <w:ind w:left="79" w:right="144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Авторский</w:t>
            </w:r>
            <w:r w:rsidRPr="00072105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замысел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и читательские уста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новки</w:t>
            </w:r>
          </w:p>
        </w:tc>
        <w:tc>
          <w:tcPr>
            <w:tcW w:w="1966" w:type="dxa"/>
          </w:tcPr>
          <w:p w:rsidR="004131F7" w:rsidRPr="00072105" w:rsidRDefault="004131F7" w:rsidP="00072105">
            <w:pPr>
              <w:pStyle w:val="TableParagraph"/>
              <w:spacing w:before="54" w:line="218" w:lineRule="auto"/>
              <w:ind w:left="79" w:right="22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Интегрировать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и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интерпретировать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информацию</w:t>
            </w:r>
          </w:p>
        </w:tc>
        <w:tc>
          <w:tcPr>
            <w:tcW w:w="1317" w:type="dxa"/>
          </w:tcPr>
          <w:p w:rsidR="004131F7" w:rsidRPr="00072105" w:rsidRDefault="004131F7" w:rsidP="00072105">
            <w:pPr>
              <w:pStyle w:val="TableParagraph"/>
              <w:spacing w:before="54" w:line="218" w:lineRule="auto"/>
              <w:ind w:left="78" w:right="316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Творческая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лаборатория</w:t>
            </w:r>
          </w:p>
        </w:tc>
        <w:tc>
          <w:tcPr>
            <w:tcW w:w="2129" w:type="dxa"/>
            <w:gridSpan w:val="2"/>
          </w:tcPr>
          <w:p w:rsidR="004131F7" w:rsidRPr="00072105" w:rsidRDefault="004131F7" w:rsidP="00072105">
            <w:pPr>
              <w:pStyle w:val="TableParagraph"/>
              <w:spacing w:before="54" w:line="218" w:lineRule="auto"/>
              <w:ind w:left="77" w:right="122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spacing w:val="-1"/>
                <w:w w:val="115"/>
                <w:sz w:val="18"/>
                <w:szCs w:val="18"/>
                <w:lang w:val="en-US"/>
              </w:rPr>
              <w:t>«Зарок»</w:t>
            </w:r>
            <w:r w:rsidRPr="00072105">
              <w:rPr>
                <w:rFonts w:ascii="Times New Roman" w:hAnsi="Times New Roman" w:cs="Times New Roman"/>
                <w:spacing w:val="4"/>
                <w:w w:val="115"/>
                <w:sz w:val="18"/>
                <w:szCs w:val="18"/>
                <w:lang w:val="en-US"/>
              </w:rPr>
              <w:t xml:space="preserve"> </w:t>
            </w:r>
            <w:hyperlink r:id="rId10">
              <w:r w:rsidRPr="00072105">
                <w:rPr>
                  <w:rFonts w:ascii="Times New Roman" w:hAnsi="Times New Roman" w:cs="Times New Roman"/>
                  <w:spacing w:val="-1"/>
                  <w:w w:val="115"/>
                  <w:sz w:val="18"/>
                  <w:szCs w:val="18"/>
                  <w:lang w:val="en-US"/>
                </w:rPr>
                <w:t>(h</w:t>
              </w:r>
            </w:hyperlink>
            <w:r w:rsidRPr="00072105">
              <w:rPr>
                <w:rFonts w:ascii="Times New Roman" w:hAnsi="Times New Roman" w:cs="Times New Roman"/>
                <w:spacing w:val="-1"/>
                <w:w w:val="115"/>
                <w:sz w:val="18"/>
                <w:szCs w:val="18"/>
                <w:lang w:val="en-US"/>
              </w:rPr>
              <w:t>t</w:t>
            </w:r>
            <w:hyperlink r:id="rId11">
              <w:r w:rsidRPr="00072105">
                <w:rPr>
                  <w:rFonts w:ascii="Times New Roman" w:hAnsi="Times New Roman" w:cs="Times New Roman"/>
                  <w:spacing w:val="-1"/>
                  <w:w w:val="115"/>
                  <w:sz w:val="18"/>
                  <w:szCs w:val="18"/>
                  <w:lang w:val="en-US"/>
                </w:rPr>
                <w:t>tp://skiv.</w:t>
              </w:r>
            </w:hyperlink>
            <w:r w:rsidRPr="00072105">
              <w:rPr>
                <w:rFonts w:ascii="Times New Roman" w:hAnsi="Times New Roman" w:cs="Times New Roman"/>
                <w:spacing w:val="-43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instrao.ru/)</w:t>
            </w:r>
          </w:p>
          <w:p w:rsidR="004131F7" w:rsidRPr="00072105" w:rsidRDefault="004131F7" w:rsidP="00072105">
            <w:pPr>
              <w:pStyle w:val="TableParagraph"/>
              <w:spacing w:before="100" w:line="218" w:lineRule="auto"/>
              <w:ind w:left="77" w:right="81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«Самое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старое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место»:</w:t>
            </w:r>
            <w:r w:rsidRPr="00072105">
              <w:rPr>
                <w:rFonts w:ascii="Times New Roman" w:hAnsi="Times New Roman" w:cs="Times New Roman"/>
                <w:spacing w:val="7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образователь</w:t>
            </w: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ный ресурс издатель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ства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«Просвещение»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https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://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media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prosv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/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func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</w:tc>
      </w:tr>
      <w:tr w:rsidR="004131F7" w:rsidRPr="00DD7180" w:rsidTr="00072105">
        <w:trPr>
          <w:trHeight w:val="1081"/>
        </w:trPr>
        <w:tc>
          <w:tcPr>
            <w:tcW w:w="529" w:type="dxa"/>
          </w:tcPr>
          <w:p w:rsidR="004131F7" w:rsidRPr="00072105" w:rsidRDefault="004131F7" w:rsidP="00072105">
            <w:pPr>
              <w:pStyle w:val="TableParagraph"/>
              <w:spacing w:before="44"/>
              <w:ind w:left="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25"/>
                <w:sz w:val="18"/>
                <w:szCs w:val="18"/>
                <w:lang w:val="en-US"/>
              </w:rPr>
              <w:t>3-5.</w:t>
            </w:r>
          </w:p>
        </w:tc>
        <w:tc>
          <w:tcPr>
            <w:tcW w:w="1031" w:type="dxa"/>
            <w:gridSpan w:val="2"/>
          </w:tcPr>
          <w:p w:rsidR="004131F7" w:rsidRPr="00072105" w:rsidRDefault="004131F7" w:rsidP="00072105">
            <w:pPr>
              <w:pStyle w:val="TableParagraph"/>
              <w:spacing w:before="60" w:line="218" w:lineRule="auto"/>
              <w:ind w:left="80" w:right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Самоопределение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4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3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60" w:line="218" w:lineRule="auto"/>
              <w:ind w:left="80" w:right="361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Альтернативные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точки</w:t>
            </w:r>
            <w:r w:rsidRPr="00C86828">
              <w:rPr>
                <w:rFonts w:ascii="Times New Roman" w:hAnsi="Times New Roman" w:cs="Times New Roman"/>
                <w:spacing w:val="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зрения</w:t>
            </w:r>
            <w:r w:rsidRPr="00C86828">
              <w:rPr>
                <w:rFonts w:ascii="Times New Roman" w:hAnsi="Times New Roman" w:cs="Times New Roman"/>
                <w:spacing w:val="8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8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их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основания</w:t>
            </w:r>
          </w:p>
        </w:tc>
        <w:tc>
          <w:tcPr>
            <w:tcW w:w="1966" w:type="dxa"/>
          </w:tcPr>
          <w:p w:rsidR="004131F7" w:rsidRPr="00072105" w:rsidRDefault="004131F7" w:rsidP="00072105">
            <w:pPr>
              <w:pStyle w:val="TableParagraph"/>
              <w:spacing w:before="60" w:line="218" w:lineRule="auto"/>
              <w:ind w:left="79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Интегрировать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интерпретировать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информацию,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осмыслять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содержа-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ние</w:t>
            </w:r>
            <w:r w:rsidRPr="00072105">
              <w:rPr>
                <w:rFonts w:ascii="Times New Roman" w:hAnsi="Times New Roman" w:cs="Times New Roman"/>
                <w:spacing w:val="25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25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форму</w:t>
            </w:r>
            <w:r w:rsidRPr="00072105">
              <w:rPr>
                <w:rFonts w:ascii="Times New Roman" w:hAnsi="Times New Roman" w:cs="Times New Roman"/>
                <w:spacing w:val="25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текста</w:t>
            </w:r>
          </w:p>
        </w:tc>
        <w:tc>
          <w:tcPr>
            <w:tcW w:w="1317" w:type="dxa"/>
          </w:tcPr>
          <w:p w:rsidR="004131F7" w:rsidRPr="00072105" w:rsidRDefault="004131F7" w:rsidP="00072105">
            <w:pPr>
              <w:pStyle w:val="TableParagraph"/>
              <w:spacing w:before="44"/>
              <w:ind w:left="7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Дискуссия</w:t>
            </w:r>
          </w:p>
        </w:tc>
        <w:tc>
          <w:tcPr>
            <w:tcW w:w="2129" w:type="dxa"/>
            <w:gridSpan w:val="2"/>
          </w:tcPr>
          <w:p w:rsidR="004131F7" w:rsidRPr="00072105" w:rsidRDefault="004131F7" w:rsidP="00072105">
            <w:pPr>
              <w:pStyle w:val="TableParagraph"/>
              <w:spacing w:before="60" w:line="218" w:lineRule="auto"/>
              <w:ind w:left="77" w:right="209"/>
              <w:rPr>
                <w:rFonts w:ascii="Times New Roman" w:hAnsi="Times New Roman" w:cs="Times New Roman"/>
                <w:w w:val="115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«Киберспорт»</w:t>
            </w:r>
            <w:r w:rsidRPr="00072105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Читательская</w:t>
            </w:r>
            <w:r w:rsidRPr="00072105">
              <w:rPr>
                <w:rFonts w:ascii="Times New Roman" w:hAnsi="Times New Roman" w:cs="Times New Roman"/>
                <w:spacing w:val="5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гра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мотность.</w:t>
            </w:r>
            <w:r w:rsidRPr="00072105">
              <w:rPr>
                <w:rFonts w:ascii="Times New Roman" w:hAnsi="Times New Roman" w:cs="Times New Roman"/>
                <w:spacing w:val="7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Сборник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 xml:space="preserve">эталонных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заданий.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Выпуск</w:t>
            </w:r>
            <w:r w:rsidRPr="00072105">
              <w:rPr>
                <w:rFonts w:ascii="Times New Roman" w:hAnsi="Times New Roman" w:cs="Times New Roman"/>
                <w:spacing w:val="18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1.</w:t>
            </w:r>
          </w:p>
          <w:p w:rsidR="004131F7" w:rsidRPr="00072105" w:rsidRDefault="004131F7" w:rsidP="00072105">
            <w:pPr>
              <w:pStyle w:val="TableParagraph"/>
              <w:spacing w:before="62" w:line="211" w:lineRule="auto"/>
              <w:ind w:left="77" w:right="278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spacing w:val="-1"/>
                <w:w w:val="115"/>
                <w:sz w:val="18"/>
                <w:szCs w:val="18"/>
              </w:rPr>
              <w:t xml:space="preserve">Учеб. пособие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для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20"/>
                <w:sz w:val="18"/>
                <w:szCs w:val="18"/>
              </w:rPr>
              <w:t>общеобразоват.</w:t>
            </w:r>
            <w:r w:rsidRPr="00C86828">
              <w:rPr>
                <w:rFonts w:ascii="Times New Roman" w:hAnsi="Times New Roman" w:cs="Times New Roman"/>
                <w:spacing w:val="1"/>
                <w:w w:val="12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2"/>
                <w:w w:val="115"/>
                <w:sz w:val="18"/>
                <w:szCs w:val="18"/>
              </w:rPr>
              <w:t xml:space="preserve">организаций. </w:t>
            </w:r>
            <w:r w:rsidRPr="00072105">
              <w:rPr>
                <w:rFonts w:ascii="Times New Roman" w:hAnsi="Times New Roman" w:cs="Times New Roman"/>
                <w:spacing w:val="-1"/>
                <w:w w:val="115"/>
                <w:sz w:val="18"/>
                <w:szCs w:val="18"/>
              </w:rPr>
              <w:t>В 2-х</w:t>
            </w:r>
            <w:r w:rsidRPr="00072105">
              <w:rPr>
                <w:rFonts w:ascii="Times New Roman" w:hAnsi="Times New Roman" w:cs="Times New Roman"/>
                <w:spacing w:val="-43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45"/>
                <w:sz w:val="18"/>
                <w:szCs w:val="18"/>
              </w:rPr>
              <w:t xml:space="preserve">ч.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 xml:space="preserve">Часть </w:t>
            </w:r>
            <w:r w:rsidRPr="00072105">
              <w:rPr>
                <w:rFonts w:ascii="Times New Roman" w:hAnsi="Times New Roman" w:cs="Times New Roman"/>
                <w:w w:val="145"/>
                <w:sz w:val="18"/>
                <w:szCs w:val="18"/>
              </w:rPr>
              <w:t xml:space="preserve">2.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 xml:space="preserve">– </w:t>
            </w:r>
            <w:r w:rsidRPr="00072105">
              <w:rPr>
                <w:rFonts w:ascii="Times New Roman" w:hAnsi="Times New Roman" w:cs="Times New Roman"/>
                <w:w w:val="145"/>
                <w:sz w:val="18"/>
                <w:szCs w:val="18"/>
              </w:rPr>
              <w:t>М. ,</w:t>
            </w:r>
            <w:r w:rsidRPr="00072105">
              <w:rPr>
                <w:rFonts w:ascii="Times New Roman" w:hAnsi="Times New Roman" w:cs="Times New Roman"/>
                <w:spacing w:val="1"/>
                <w:w w:val="14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СПб.</w:t>
            </w:r>
            <w:r w:rsidRPr="00072105">
              <w:rPr>
                <w:rFonts w:ascii="Times New Roman" w:hAnsi="Times New Roman" w:cs="Times New Roman"/>
                <w:spacing w:val="14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:</w:t>
            </w:r>
            <w:r w:rsidRPr="00072105">
              <w:rPr>
                <w:rFonts w:ascii="Times New Roman" w:hAnsi="Times New Roman" w:cs="Times New Roman"/>
                <w:spacing w:val="14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«Просвеще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ние»,</w:t>
            </w:r>
            <w:r w:rsidRPr="00072105">
              <w:rPr>
                <w:rFonts w:ascii="Times New Roman" w:hAnsi="Times New Roman" w:cs="Times New Roman"/>
                <w:spacing w:val="11"/>
                <w:w w:val="12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2020</w:t>
            </w:r>
          </w:p>
          <w:p w:rsidR="004131F7" w:rsidRPr="00072105" w:rsidRDefault="004131F7" w:rsidP="00072105">
            <w:pPr>
              <w:pStyle w:val="TableParagraph"/>
              <w:spacing w:before="60" w:line="218" w:lineRule="auto"/>
              <w:ind w:left="77" w:right="209"/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spacing w:val="-2"/>
                <w:w w:val="115"/>
                <w:sz w:val="18"/>
                <w:szCs w:val="18"/>
                <w:lang w:val="en-US"/>
              </w:rPr>
              <w:t>«Походы»</w:t>
            </w:r>
            <w:r w:rsidRPr="00072105">
              <w:rPr>
                <w:rFonts w:ascii="Times New Roman" w:hAnsi="Times New Roman" w:cs="Times New Roman"/>
                <w:spacing w:val="-1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2"/>
                <w:w w:val="115"/>
                <w:sz w:val="18"/>
                <w:szCs w:val="18"/>
                <w:lang w:val="en-US"/>
              </w:rPr>
              <w:t>(http://</w:t>
            </w:r>
            <w:r w:rsidRPr="00072105">
              <w:rPr>
                <w:rFonts w:ascii="Times New Roman" w:hAnsi="Times New Roman" w:cs="Times New Roman"/>
                <w:spacing w:val="-42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skiv.instrao.ru/)</w:t>
            </w:r>
          </w:p>
          <w:p w:rsidR="004131F7" w:rsidRPr="00072105" w:rsidRDefault="004131F7" w:rsidP="00072105">
            <w:pPr>
              <w:pStyle w:val="TableParagraph"/>
              <w:spacing w:before="60" w:line="218" w:lineRule="auto"/>
              <w:ind w:left="77" w:right="209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131F7" w:rsidRPr="00072105" w:rsidTr="00072105">
        <w:trPr>
          <w:trHeight w:val="2011"/>
        </w:trPr>
        <w:tc>
          <w:tcPr>
            <w:tcW w:w="529" w:type="dxa"/>
          </w:tcPr>
          <w:p w:rsidR="004131F7" w:rsidRPr="00072105" w:rsidRDefault="004131F7" w:rsidP="00072105">
            <w:pPr>
              <w:pStyle w:val="TableParagraph"/>
              <w:spacing w:before="41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40"/>
                <w:sz w:val="18"/>
                <w:szCs w:val="18"/>
                <w:lang w:val="en-US"/>
              </w:rPr>
              <w:t>6.</w:t>
            </w:r>
          </w:p>
        </w:tc>
        <w:tc>
          <w:tcPr>
            <w:tcW w:w="1031" w:type="dxa"/>
            <w:gridSpan w:val="2"/>
          </w:tcPr>
          <w:p w:rsidR="004131F7" w:rsidRPr="00072105" w:rsidRDefault="004131F7" w:rsidP="00072105">
            <w:pPr>
              <w:pStyle w:val="TableParagraph"/>
              <w:spacing w:before="62" w:line="211" w:lineRule="auto"/>
              <w:ind w:left="80" w:right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Смыслы,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явные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и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скрытые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072105" w:rsidRDefault="004131F7" w:rsidP="00072105">
            <w:pPr>
              <w:pStyle w:val="TableParagraph"/>
              <w:spacing w:before="62" w:line="211" w:lineRule="auto"/>
              <w:ind w:left="79" w:righ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Коммуникативное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намерение</w:t>
            </w:r>
            <w:r w:rsidRPr="00072105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автора,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манипуляция</w:t>
            </w:r>
            <w:r w:rsidRPr="00072105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072105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ком-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муникации</w:t>
            </w:r>
          </w:p>
        </w:tc>
        <w:tc>
          <w:tcPr>
            <w:tcW w:w="1966" w:type="dxa"/>
          </w:tcPr>
          <w:p w:rsidR="004131F7" w:rsidRPr="00072105" w:rsidRDefault="004131F7" w:rsidP="00072105">
            <w:pPr>
              <w:pStyle w:val="TableParagraph"/>
              <w:spacing w:before="61" w:line="211" w:lineRule="auto"/>
              <w:ind w:left="79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Осмыслять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содер-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жание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форму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текста</w:t>
            </w:r>
          </w:p>
        </w:tc>
        <w:tc>
          <w:tcPr>
            <w:tcW w:w="1317" w:type="dxa"/>
          </w:tcPr>
          <w:p w:rsidR="004131F7" w:rsidRPr="00072105" w:rsidRDefault="004131F7" w:rsidP="00072105">
            <w:pPr>
              <w:pStyle w:val="TableParagraph"/>
              <w:spacing w:before="61" w:line="211" w:lineRule="auto"/>
              <w:ind w:left="78" w:right="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Игра-расследо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вание</w:t>
            </w:r>
          </w:p>
        </w:tc>
        <w:tc>
          <w:tcPr>
            <w:tcW w:w="2129" w:type="dxa"/>
            <w:gridSpan w:val="2"/>
          </w:tcPr>
          <w:p w:rsidR="004131F7" w:rsidRPr="00072105" w:rsidRDefault="004131F7" w:rsidP="00072105">
            <w:pPr>
              <w:pStyle w:val="TableParagraph"/>
              <w:spacing w:before="61" w:line="211" w:lineRule="auto"/>
              <w:ind w:left="77" w:right="182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«Выигрыш»</w:t>
            </w:r>
            <w:r w:rsidRPr="00072105">
              <w:rPr>
                <w:rFonts w:ascii="Times New Roman" w:hAnsi="Times New Roman" w:cs="Times New Roman"/>
                <w:spacing w:val="7"/>
                <w:w w:val="12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Чи-</w:t>
            </w:r>
            <w:r w:rsidRPr="00072105">
              <w:rPr>
                <w:rFonts w:ascii="Times New Roman" w:hAnsi="Times New Roman" w:cs="Times New Roman"/>
                <w:spacing w:val="1"/>
                <w:w w:val="12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тательская гра-</w:t>
            </w:r>
            <w:r w:rsidRPr="00072105">
              <w:rPr>
                <w:rFonts w:ascii="Times New Roman" w:hAnsi="Times New Roman" w:cs="Times New Roman"/>
                <w:spacing w:val="1"/>
                <w:w w:val="12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мотность.</w:t>
            </w:r>
            <w:r w:rsidRPr="00072105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Сборник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эталонных</w:t>
            </w:r>
            <w:r w:rsidRPr="00072105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заданий.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Выпуск</w:t>
            </w:r>
            <w:r w:rsidRPr="00072105">
              <w:rPr>
                <w:rFonts w:ascii="Times New Roman" w:hAnsi="Times New Roman" w:cs="Times New Roman"/>
                <w:spacing w:val="8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2.</w:t>
            </w:r>
            <w:r w:rsidRPr="00072105">
              <w:rPr>
                <w:rFonts w:ascii="Times New Roman" w:hAnsi="Times New Roman" w:cs="Times New Roman"/>
                <w:spacing w:val="8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Учеб.</w:t>
            </w:r>
            <w:r w:rsidRPr="00072105">
              <w:rPr>
                <w:rFonts w:ascii="Times New Roman" w:hAnsi="Times New Roman" w:cs="Times New Roman"/>
                <w:spacing w:val="8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по-</w:t>
            </w:r>
            <w:r w:rsidRPr="00072105">
              <w:rPr>
                <w:rFonts w:ascii="Times New Roman" w:hAnsi="Times New Roman" w:cs="Times New Roman"/>
                <w:spacing w:val="-43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собие</w:t>
            </w:r>
            <w:r w:rsidRPr="00072105">
              <w:rPr>
                <w:rFonts w:ascii="Times New Roman" w:hAnsi="Times New Roman" w:cs="Times New Roman"/>
                <w:spacing w:val="18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для</w:t>
            </w:r>
            <w:r w:rsidRPr="00072105">
              <w:rPr>
                <w:rFonts w:ascii="Times New Roman" w:hAnsi="Times New Roman" w:cs="Times New Roman"/>
                <w:spacing w:val="18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общеобра-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зоват.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организаций.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В</w:t>
            </w:r>
            <w:r w:rsidRPr="00072105">
              <w:rPr>
                <w:rFonts w:ascii="Times New Roman" w:hAnsi="Times New Roman" w:cs="Times New Roman"/>
                <w:spacing w:val="11"/>
                <w:w w:val="12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2-х</w:t>
            </w:r>
            <w:r w:rsidRPr="00072105">
              <w:rPr>
                <w:rFonts w:ascii="Times New Roman" w:hAnsi="Times New Roman" w:cs="Times New Roman"/>
                <w:spacing w:val="12"/>
                <w:w w:val="12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ч.</w:t>
            </w:r>
            <w:r w:rsidRPr="00072105">
              <w:rPr>
                <w:rFonts w:ascii="Times New Roman" w:hAnsi="Times New Roman" w:cs="Times New Roman"/>
                <w:spacing w:val="12"/>
                <w:w w:val="12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Часть</w:t>
            </w:r>
            <w:r w:rsidRPr="00072105">
              <w:rPr>
                <w:rFonts w:ascii="Times New Roman" w:hAnsi="Times New Roman" w:cs="Times New Roman"/>
                <w:spacing w:val="11"/>
                <w:w w:val="12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2.</w:t>
            </w:r>
            <w:r w:rsidRPr="00072105">
              <w:rPr>
                <w:rFonts w:ascii="Times New Roman" w:hAnsi="Times New Roman" w:cs="Times New Roman"/>
                <w:spacing w:val="12"/>
                <w:w w:val="12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–</w:t>
            </w:r>
            <w:r w:rsidRPr="00072105">
              <w:rPr>
                <w:rFonts w:ascii="Times New Roman" w:hAnsi="Times New Roman" w:cs="Times New Roman"/>
                <w:spacing w:val="1"/>
                <w:w w:val="12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М.,</w:t>
            </w:r>
            <w:r w:rsidRPr="00072105">
              <w:rPr>
                <w:rFonts w:ascii="Times New Roman" w:hAnsi="Times New Roman" w:cs="Times New Roman"/>
                <w:spacing w:val="3"/>
                <w:w w:val="13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СПб.:</w:t>
            </w:r>
            <w:r w:rsidRPr="00072105">
              <w:rPr>
                <w:rFonts w:ascii="Times New Roman" w:hAnsi="Times New Roman" w:cs="Times New Roman"/>
                <w:spacing w:val="7"/>
                <w:w w:val="12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«Просве-</w:t>
            </w:r>
            <w:r w:rsidRPr="00072105">
              <w:rPr>
                <w:rFonts w:ascii="Times New Roman" w:hAnsi="Times New Roman" w:cs="Times New Roman"/>
                <w:spacing w:val="1"/>
                <w:w w:val="12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щение»,</w:t>
            </w:r>
            <w:r w:rsidRPr="00072105">
              <w:rPr>
                <w:rFonts w:ascii="Times New Roman" w:hAnsi="Times New Roman" w:cs="Times New Roman"/>
                <w:spacing w:val="5"/>
                <w:w w:val="12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2021).</w:t>
            </w:r>
          </w:p>
        </w:tc>
      </w:tr>
      <w:tr w:rsidR="004131F7" w:rsidRPr="00072105" w:rsidTr="00072105">
        <w:trPr>
          <w:gridAfter w:val="1"/>
          <w:wAfter w:w="14" w:type="dxa"/>
          <w:trHeight w:val="283"/>
        </w:trPr>
        <w:tc>
          <w:tcPr>
            <w:tcW w:w="9770" w:type="dxa"/>
            <w:gridSpan w:val="8"/>
          </w:tcPr>
          <w:p w:rsidR="004131F7" w:rsidRPr="00072105" w:rsidRDefault="004131F7" w:rsidP="00072105">
            <w:pPr>
              <w:pStyle w:val="TableParagraph"/>
              <w:spacing w:before="39"/>
              <w:ind w:left="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b/>
                <w:sz w:val="18"/>
                <w:szCs w:val="18"/>
              </w:rPr>
              <w:t>Модуль</w:t>
            </w:r>
            <w:r w:rsidRPr="00072105">
              <w:rPr>
                <w:rFonts w:ascii="Times New Roman" w:hAnsi="Times New Roman" w:cs="Times New Roman"/>
                <w:b/>
                <w:spacing w:val="4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</w:rPr>
              <w:t>2:</w:t>
            </w:r>
            <w:r w:rsidRPr="00072105">
              <w:rPr>
                <w:rFonts w:ascii="Times New Roman" w:hAnsi="Times New Roman" w:cs="Times New Roman"/>
                <w:b/>
                <w:spacing w:val="42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</w:rPr>
              <w:t>Естественно-научная</w:t>
            </w:r>
            <w:r w:rsidRPr="00072105">
              <w:rPr>
                <w:rFonts w:ascii="Times New Roman" w:hAnsi="Times New Roman" w:cs="Times New Roman"/>
                <w:b/>
                <w:spacing w:val="42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</w:rPr>
              <w:t>грамотность:</w:t>
            </w:r>
            <w:r w:rsidRPr="00072105">
              <w:rPr>
                <w:rFonts w:ascii="Times New Roman" w:hAnsi="Times New Roman" w:cs="Times New Roman"/>
                <w:b/>
                <w:spacing w:val="43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</w:rPr>
              <w:t>«Знания</w:t>
            </w:r>
            <w:r w:rsidRPr="00072105">
              <w:rPr>
                <w:rFonts w:ascii="Times New Roman" w:hAnsi="Times New Roman" w:cs="Times New Roman"/>
                <w:b/>
                <w:spacing w:val="42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072105">
              <w:rPr>
                <w:rFonts w:ascii="Times New Roman" w:hAnsi="Times New Roman" w:cs="Times New Roman"/>
                <w:b/>
                <w:spacing w:val="43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</w:rPr>
              <w:t>действии»</w:t>
            </w:r>
            <w:r w:rsidRPr="00072105">
              <w:rPr>
                <w:rFonts w:ascii="Times New Roman" w:hAnsi="Times New Roman" w:cs="Times New Roman"/>
                <w:b/>
                <w:spacing w:val="42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</w:rPr>
              <w:t>(5</w:t>
            </w:r>
            <w:r w:rsidRPr="00072105">
              <w:rPr>
                <w:rFonts w:ascii="Times New Roman" w:hAnsi="Times New Roman" w:cs="Times New Roman"/>
                <w:b/>
                <w:spacing w:val="43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b/>
                <w:sz w:val="18"/>
                <w:szCs w:val="18"/>
              </w:rPr>
              <w:t>ч)</w:t>
            </w:r>
          </w:p>
        </w:tc>
      </w:tr>
      <w:tr w:rsidR="004131F7" w:rsidRPr="00072105" w:rsidTr="00072105">
        <w:trPr>
          <w:trHeight w:val="1580"/>
        </w:trPr>
        <w:tc>
          <w:tcPr>
            <w:tcW w:w="529" w:type="dxa"/>
          </w:tcPr>
          <w:p w:rsidR="004131F7" w:rsidRPr="00072105" w:rsidRDefault="004131F7" w:rsidP="00072105">
            <w:pPr>
              <w:pStyle w:val="TableParagraph"/>
              <w:spacing w:before="40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40"/>
                <w:sz w:val="18"/>
                <w:szCs w:val="18"/>
                <w:lang w:val="en-US"/>
              </w:rPr>
              <w:t>7.</w:t>
            </w:r>
          </w:p>
        </w:tc>
        <w:tc>
          <w:tcPr>
            <w:tcW w:w="1031" w:type="dxa"/>
            <w:gridSpan w:val="2"/>
          </w:tcPr>
          <w:p w:rsidR="004131F7" w:rsidRPr="00072105" w:rsidRDefault="004131F7" w:rsidP="00072105">
            <w:pPr>
              <w:pStyle w:val="TableParagraph"/>
              <w:spacing w:before="61" w:line="211" w:lineRule="auto"/>
              <w:ind w:left="80" w:right="248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Наука и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техноло</w:t>
            </w:r>
            <w:r w:rsidRPr="00072105">
              <w:rPr>
                <w:rFonts w:ascii="Times New Roman" w:hAnsi="Times New Roman" w:cs="Times New Roman"/>
                <w:spacing w:val="-40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гии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0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072105" w:rsidRDefault="004131F7" w:rsidP="00072105">
            <w:pPr>
              <w:pStyle w:val="TableParagraph"/>
              <w:spacing w:before="40" w:line="198" w:lineRule="exact"/>
              <w:ind w:lef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Выполнение</w:t>
            </w: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заданий</w:t>
            </w:r>
          </w:p>
          <w:p w:rsidR="004131F7" w:rsidRPr="00072105" w:rsidRDefault="004131F7" w:rsidP="00072105">
            <w:pPr>
              <w:pStyle w:val="TableParagraph"/>
              <w:spacing w:before="8" w:line="211" w:lineRule="auto"/>
              <w:ind w:left="80" w:right="206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«Сесть на астероид»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и «Солнечные пане-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ли»</w:t>
            </w:r>
          </w:p>
        </w:tc>
        <w:tc>
          <w:tcPr>
            <w:tcW w:w="1966" w:type="dxa"/>
          </w:tcPr>
          <w:p w:rsidR="004131F7" w:rsidRPr="00072105" w:rsidRDefault="004131F7" w:rsidP="00072105">
            <w:pPr>
              <w:pStyle w:val="TableParagraph"/>
              <w:spacing w:before="60" w:line="211" w:lineRule="auto"/>
              <w:ind w:left="79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Объяснение</w:t>
            </w:r>
            <w:r w:rsidRPr="00072105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прин-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ципов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действия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технологий.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движение</w:t>
            </w:r>
            <w:r w:rsidRPr="00072105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идей</w:t>
            </w:r>
            <w:r w:rsidRPr="00072105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использованию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зна-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ний</w:t>
            </w:r>
            <w:r w:rsidRPr="00072105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для</w:t>
            </w:r>
            <w:r w:rsidRPr="00072105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разработ-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ки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совершенство-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вания</w:t>
            </w:r>
            <w:r w:rsidRPr="00072105">
              <w:rPr>
                <w:rFonts w:ascii="Times New Roman" w:hAnsi="Times New Roman" w:cs="Times New Roman"/>
                <w:spacing w:val="15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технологий.</w:t>
            </w:r>
          </w:p>
        </w:tc>
        <w:tc>
          <w:tcPr>
            <w:tcW w:w="1317" w:type="dxa"/>
          </w:tcPr>
          <w:p w:rsidR="004131F7" w:rsidRPr="00072105" w:rsidRDefault="004131F7" w:rsidP="00072105">
            <w:pPr>
              <w:pStyle w:val="TableParagraph"/>
              <w:spacing w:before="60" w:line="211" w:lineRule="auto"/>
              <w:ind w:left="78" w:right="29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Работа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дивидуально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или</w:t>
            </w:r>
            <w:r w:rsidRPr="00072105">
              <w:rPr>
                <w:rFonts w:ascii="Times New Roman" w:hAnsi="Times New Roman" w:cs="Times New Roman"/>
                <w:spacing w:val="4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072105">
              <w:rPr>
                <w:rFonts w:ascii="Times New Roman" w:hAnsi="Times New Roman" w:cs="Times New Roman"/>
                <w:spacing w:val="4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парах.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Обсуждение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результатов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выполнения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заданий.</w:t>
            </w:r>
          </w:p>
        </w:tc>
        <w:tc>
          <w:tcPr>
            <w:tcW w:w="2129" w:type="dxa"/>
            <w:gridSpan w:val="2"/>
          </w:tcPr>
          <w:p w:rsidR="004131F7" w:rsidRPr="00072105" w:rsidRDefault="004131F7" w:rsidP="00072105">
            <w:pPr>
              <w:pStyle w:val="TableParagraph"/>
              <w:spacing w:before="60" w:line="211" w:lineRule="auto"/>
              <w:ind w:left="77" w:right="195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Портал</w:t>
            </w:r>
            <w:r w:rsidRPr="00072105">
              <w:rPr>
                <w:rFonts w:ascii="Times New Roman" w:hAnsi="Times New Roman" w:cs="Times New Roman"/>
                <w:spacing w:val="11"/>
                <w:w w:val="12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РЭШ</w:t>
            </w:r>
            <w:r w:rsidRPr="00072105">
              <w:rPr>
                <w:rFonts w:ascii="Times New Roman" w:hAnsi="Times New Roman" w:cs="Times New Roman"/>
                <w:spacing w:val="1"/>
                <w:w w:val="12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https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://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fg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resh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edu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spacing w:val="-43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ru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)</w:t>
            </w:r>
          </w:p>
        </w:tc>
      </w:tr>
      <w:tr w:rsidR="004131F7" w:rsidRPr="00072105" w:rsidTr="00072105">
        <w:tblPrEx>
          <w:tblLook w:val="00A0"/>
        </w:tblPrEx>
        <w:trPr>
          <w:trHeight w:val="2739"/>
        </w:trPr>
        <w:tc>
          <w:tcPr>
            <w:tcW w:w="529" w:type="dxa"/>
          </w:tcPr>
          <w:p w:rsidR="004131F7" w:rsidRPr="00072105" w:rsidRDefault="004131F7" w:rsidP="00072105">
            <w:pPr>
              <w:pStyle w:val="TableParagraph"/>
              <w:spacing w:before="42"/>
              <w:ind w:left="7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40"/>
                <w:sz w:val="18"/>
                <w:szCs w:val="18"/>
                <w:lang w:val="en-US"/>
              </w:rPr>
              <w:t>8.</w:t>
            </w:r>
          </w:p>
        </w:tc>
        <w:tc>
          <w:tcPr>
            <w:tcW w:w="1031" w:type="dxa"/>
            <w:gridSpan w:val="2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5" w:righ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Вещества,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которые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нас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окру-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жают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9" w:right="18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Выполнение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ний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«Лекарства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или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яды»</w:t>
            </w:r>
            <w:r w:rsidRPr="00C86828">
              <w:rPr>
                <w:rFonts w:ascii="Times New Roman" w:hAnsi="Times New Roman" w:cs="Times New Roman"/>
                <w:spacing w:val="2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25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«Чай»</w:t>
            </w:r>
          </w:p>
        </w:tc>
        <w:tc>
          <w:tcPr>
            <w:tcW w:w="1966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9" w:right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Объяснение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проис-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ходящих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процессов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 воздействия раз-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личных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веществ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на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организм</w:t>
            </w:r>
            <w:r w:rsidRPr="00C86828">
              <w:rPr>
                <w:rFonts w:ascii="Times New Roman" w:hAnsi="Times New Roman" w:cs="Times New Roman"/>
                <w:spacing w:val="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человека.</w:t>
            </w:r>
          </w:p>
        </w:tc>
        <w:tc>
          <w:tcPr>
            <w:tcW w:w="1317" w:type="dxa"/>
          </w:tcPr>
          <w:p w:rsidR="004131F7" w:rsidRPr="00072105" w:rsidRDefault="004131F7" w:rsidP="00072105">
            <w:pPr>
              <w:pStyle w:val="TableParagraph"/>
              <w:spacing w:before="50" w:line="228" w:lineRule="auto"/>
              <w:ind w:left="78" w:right="29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Работа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дивидуально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или</w:t>
            </w:r>
            <w:r w:rsidRPr="00C86828">
              <w:rPr>
                <w:rFonts w:ascii="Times New Roman" w:hAnsi="Times New Roman" w:cs="Times New Roman"/>
                <w:spacing w:val="4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4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парах.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Обсуждение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результатов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выполнения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заданий.</w:t>
            </w:r>
          </w:p>
        </w:tc>
        <w:tc>
          <w:tcPr>
            <w:tcW w:w="2129" w:type="dxa"/>
            <w:gridSpan w:val="2"/>
          </w:tcPr>
          <w:p w:rsidR="004131F7" w:rsidRPr="00072105" w:rsidRDefault="004131F7" w:rsidP="00072105">
            <w:pPr>
              <w:pStyle w:val="TableParagraph"/>
              <w:spacing w:before="50" w:line="228" w:lineRule="auto"/>
              <w:ind w:left="77" w:right="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spacing w:val="-4"/>
                <w:w w:val="115"/>
                <w:sz w:val="18"/>
                <w:szCs w:val="18"/>
                <w:lang w:val="en-US"/>
              </w:rPr>
              <w:t>Портал</w:t>
            </w:r>
            <w:r w:rsidRPr="00072105">
              <w:rPr>
                <w:rFonts w:ascii="Times New Roman" w:hAnsi="Times New Roman" w:cs="Times New Roman"/>
                <w:spacing w:val="-7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3"/>
                <w:w w:val="115"/>
                <w:sz w:val="18"/>
                <w:szCs w:val="18"/>
                <w:lang w:val="en-US"/>
              </w:rPr>
              <w:t>РЭШ</w:t>
            </w:r>
            <w:r w:rsidRPr="00072105">
              <w:rPr>
                <w:rFonts w:ascii="Times New Roman" w:hAnsi="Times New Roman" w:cs="Times New Roman"/>
                <w:spacing w:val="-7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3"/>
                <w:w w:val="115"/>
                <w:sz w:val="18"/>
                <w:szCs w:val="18"/>
                <w:lang w:val="en-US"/>
              </w:rPr>
              <w:t>(https://</w:t>
            </w:r>
            <w:r w:rsidRPr="00072105">
              <w:rPr>
                <w:rFonts w:ascii="Times New Roman" w:hAnsi="Times New Roman" w:cs="Times New Roman"/>
                <w:spacing w:val="-42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fg.resh.edu.ru)</w:t>
            </w:r>
          </w:p>
          <w:p w:rsidR="004131F7" w:rsidRPr="00C86828" w:rsidRDefault="004131F7" w:rsidP="00072105">
            <w:pPr>
              <w:pStyle w:val="TableParagraph"/>
              <w:spacing w:before="56" w:line="228" w:lineRule="auto"/>
              <w:ind w:left="77" w:right="34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Сетевой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комплекс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информационно-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го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взаимодействия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субъектов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Россий-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ской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Федерации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проекте</w:t>
            </w:r>
            <w:r w:rsidRPr="00C86828">
              <w:rPr>
                <w:rFonts w:ascii="Times New Roman" w:hAnsi="Times New Roman" w:cs="Times New Roman"/>
                <w:spacing w:val="35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«Монито-</w:t>
            </w:r>
          </w:p>
          <w:p w:rsidR="004131F7" w:rsidRPr="00F039CF" w:rsidRDefault="004131F7" w:rsidP="00072105">
            <w:pPr>
              <w:pStyle w:val="TableParagraph"/>
              <w:spacing w:line="228" w:lineRule="auto"/>
              <w:ind w:left="77" w:right="195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ринг</w:t>
            </w:r>
            <w:r w:rsidRPr="00C86828">
              <w:rPr>
                <w:rFonts w:ascii="Times New Roman" w:hAnsi="Times New Roman" w:cs="Times New Roman"/>
                <w:spacing w:val="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формирования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функциональной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грамотности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уча-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щихся»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hyperlink r:id="rId12"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(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h</w:t>
              </w:r>
            </w:hyperlink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t</w:t>
            </w:r>
            <w:hyperlink r:id="rId13"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tp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://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skiv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.</w:t>
              </w:r>
            </w:hyperlink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instrao</w:t>
            </w:r>
            <w:r w:rsidRPr="00F039CF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F039CF">
              <w:rPr>
                <w:rFonts w:ascii="Times New Roman" w:hAnsi="Times New Roman" w:cs="Times New Roman"/>
                <w:w w:val="110"/>
                <w:sz w:val="18"/>
                <w:szCs w:val="18"/>
              </w:rPr>
              <w:t>)</w:t>
            </w:r>
          </w:p>
        </w:tc>
      </w:tr>
      <w:tr w:rsidR="004131F7" w:rsidRPr="00072105" w:rsidTr="00072105">
        <w:tblPrEx>
          <w:tblLook w:val="00A0"/>
        </w:tblPrEx>
        <w:trPr>
          <w:trHeight w:val="3554"/>
        </w:trPr>
        <w:tc>
          <w:tcPr>
            <w:tcW w:w="529" w:type="dxa"/>
          </w:tcPr>
          <w:p w:rsidR="004131F7" w:rsidRPr="00072105" w:rsidRDefault="004131F7" w:rsidP="00072105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40"/>
                <w:sz w:val="18"/>
                <w:szCs w:val="18"/>
                <w:lang w:val="en-US"/>
              </w:rPr>
              <w:t>9.</w:t>
            </w:r>
          </w:p>
        </w:tc>
        <w:tc>
          <w:tcPr>
            <w:tcW w:w="1031" w:type="dxa"/>
            <w:gridSpan w:val="2"/>
          </w:tcPr>
          <w:p w:rsidR="004131F7" w:rsidRPr="00072105" w:rsidRDefault="004131F7" w:rsidP="00072105">
            <w:pPr>
              <w:pStyle w:val="TableParagraph"/>
              <w:spacing w:before="50" w:line="228" w:lineRule="auto"/>
              <w:ind w:left="75" w:right="5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Наше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здо-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ровье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42" w:line="206" w:lineRule="exact"/>
              <w:ind w:lef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Выполнение </w:t>
            </w:r>
            <w:r w:rsidRPr="00C86828">
              <w:rPr>
                <w:rFonts w:ascii="Times New Roman" w:hAnsi="Times New Roman" w:cs="Times New Roman"/>
                <w:spacing w:val="25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заданий</w:t>
            </w:r>
          </w:p>
          <w:p w:rsidR="004131F7" w:rsidRPr="00C86828" w:rsidRDefault="004131F7" w:rsidP="00072105">
            <w:pPr>
              <w:pStyle w:val="TableParagraph"/>
              <w:spacing w:before="3" w:line="228" w:lineRule="auto"/>
              <w:ind w:lef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«О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чем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расскажет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анализ крови»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и/или</w:t>
            </w:r>
          </w:p>
          <w:p w:rsidR="004131F7" w:rsidRPr="00072105" w:rsidRDefault="004131F7" w:rsidP="00072105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«Вакцины»</w:t>
            </w:r>
          </w:p>
        </w:tc>
        <w:tc>
          <w:tcPr>
            <w:tcW w:w="1966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9" w:right="154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Объяснение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проис-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ходящих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процес-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сов.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Анализ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мето-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дов   исследования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2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интерпретация</w:t>
            </w:r>
          </w:p>
          <w:p w:rsidR="004131F7" w:rsidRPr="00072105" w:rsidRDefault="004131F7" w:rsidP="00072105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результатов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«экспе-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риментов.</w:t>
            </w:r>
          </w:p>
        </w:tc>
        <w:tc>
          <w:tcPr>
            <w:tcW w:w="1317" w:type="dxa"/>
          </w:tcPr>
          <w:p w:rsidR="004131F7" w:rsidRPr="00072105" w:rsidRDefault="004131F7" w:rsidP="00072105">
            <w:pPr>
              <w:pStyle w:val="TableParagraph"/>
              <w:spacing w:before="50" w:line="228" w:lineRule="auto"/>
              <w:ind w:left="78" w:right="29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Работа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дивидуально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или</w:t>
            </w:r>
            <w:r w:rsidRPr="00C86828">
              <w:rPr>
                <w:rFonts w:ascii="Times New Roman" w:hAnsi="Times New Roman" w:cs="Times New Roman"/>
                <w:spacing w:val="4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4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парах.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Обсуждение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результатов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выполнения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заданий.</w:t>
            </w:r>
          </w:p>
        </w:tc>
        <w:tc>
          <w:tcPr>
            <w:tcW w:w="2129" w:type="dxa"/>
            <w:gridSpan w:val="2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7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«О</w:t>
            </w:r>
            <w:r w:rsidRPr="00C86828">
              <w:rPr>
                <w:rFonts w:ascii="Times New Roman" w:hAnsi="Times New Roman" w:cs="Times New Roman"/>
                <w:spacing w:val="9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чем</w:t>
            </w:r>
            <w:r w:rsidRPr="00C86828">
              <w:rPr>
                <w:rFonts w:ascii="Times New Roman" w:hAnsi="Times New Roman" w:cs="Times New Roman"/>
                <w:spacing w:val="9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расскажет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анализ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крови»: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обра-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зовательный</w:t>
            </w:r>
            <w:r w:rsidRPr="00C86828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ресурс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издательства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«Про-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5"/>
                <w:sz w:val="18"/>
                <w:szCs w:val="18"/>
              </w:rPr>
              <w:t xml:space="preserve">свещение»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https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://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media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prosv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/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func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  <w:p w:rsidR="004131F7" w:rsidRPr="00C86828" w:rsidRDefault="004131F7" w:rsidP="00072105">
            <w:pPr>
              <w:pStyle w:val="TableParagraph"/>
              <w:spacing w:before="53" w:line="228" w:lineRule="auto"/>
              <w:ind w:left="77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Естественно-науч-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ная</w:t>
            </w:r>
            <w:r w:rsidRPr="00C86828">
              <w:rPr>
                <w:rFonts w:ascii="Times New Roman" w:hAnsi="Times New Roman" w:cs="Times New Roman"/>
                <w:spacing w:val="5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грамотность.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Сборник</w:t>
            </w:r>
            <w:r w:rsidRPr="00C86828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эталонных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заданий.</w:t>
            </w:r>
            <w:r w:rsidRPr="00C86828">
              <w:rPr>
                <w:rFonts w:ascii="Times New Roman" w:hAnsi="Times New Roman" w:cs="Times New Roman"/>
                <w:spacing w:val="8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Выпуск</w:t>
            </w:r>
            <w:r w:rsidRPr="00C86828">
              <w:rPr>
                <w:rFonts w:ascii="Times New Roman" w:hAnsi="Times New Roman" w:cs="Times New Roman"/>
                <w:spacing w:val="9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2: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учеб.</w:t>
            </w:r>
            <w:r w:rsidRPr="00C86828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пособие</w:t>
            </w:r>
            <w:r w:rsidRPr="00C86828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для</w:t>
            </w:r>
            <w:r w:rsidRPr="00C86828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щеобразовательных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организаций / под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ред.</w:t>
            </w:r>
            <w:r w:rsidRPr="00C86828">
              <w:rPr>
                <w:rFonts w:ascii="Times New Roman" w:hAnsi="Times New Roman" w:cs="Times New Roman"/>
                <w:spacing w:val="4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25"/>
                <w:sz w:val="18"/>
                <w:szCs w:val="18"/>
              </w:rPr>
              <w:t>Г. С.</w:t>
            </w:r>
            <w:r w:rsidRPr="00C86828">
              <w:rPr>
                <w:rFonts w:ascii="Times New Roman" w:hAnsi="Times New Roman" w:cs="Times New Roman"/>
                <w:spacing w:val="1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Ковалевой,</w:t>
            </w:r>
            <w:r w:rsidRPr="00C86828">
              <w:rPr>
                <w:rFonts w:ascii="Times New Roman" w:hAnsi="Times New Roman" w:cs="Times New Roman"/>
                <w:spacing w:val="-43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25"/>
                <w:sz w:val="18"/>
                <w:szCs w:val="18"/>
              </w:rPr>
              <w:t>А.</w:t>
            </w:r>
            <w:r w:rsidRPr="00C86828">
              <w:rPr>
                <w:rFonts w:ascii="Times New Roman" w:hAnsi="Times New Roman" w:cs="Times New Roman"/>
                <w:spacing w:val="16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25"/>
                <w:sz w:val="18"/>
                <w:szCs w:val="18"/>
              </w:rPr>
              <w:t>Ю.</w:t>
            </w:r>
            <w:r w:rsidRPr="00C86828">
              <w:rPr>
                <w:rFonts w:ascii="Times New Roman" w:hAnsi="Times New Roman" w:cs="Times New Roman"/>
                <w:spacing w:val="17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Пентина.</w:t>
            </w:r>
            <w:r w:rsidRPr="00C86828">
              <w:rPr>
                <w:rFonts w:ascii="Times New Roman" w:hAnsi="Times New Roman" w:cs="Times New Roman"/>
                <w:spacing w:val="2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25"/>
                <w:sz w:val="18"/>
                <w:szCs w:val="18"/>
              </w:rPr>
              <w:t>–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7" w:right="261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spacing w:val="-1"/>
                <w:w w:val="125"/>
                <w:sz w:val="18"/>
                <w:szCs w:val="18"/>
              </w:rPr>
              <w:t>М.</w:t>
            </w:r>
            <w:r w:rsidRPr="00C86828">
              <w:rPr>
                <w:rFonts w:ascii="Times New Roman" w:hAnsi="Times New Roman" w:cs="Times New Roman"/>
                <w:spacing w:val="-7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25"/>
                <w:sz w:val="18"/>
                <w:szCs w:val="18"/>
              </w:rPr>
              <w:t>;</w:t>
            </w:r>
            <w:r w:rsidRPr="00C86828">
              <w:rPr>
                <w:rFonts w:ascii="Times New Roman" w:hAnsi="Times New Roman" w:cs="Times New Roman"/>
                <w:spacing w:val="-6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25"/>
                <w:sz w:val="18"/>
                <w:szCs w:val="18"/>
              </w:rPr>
              <w:t>СПб.</w:t>
            </w:r>
            <w:r w:rsidRPr="00C86828">
              <w:rPr>
                <w:rFonts w:ascii="Times New Roman" w:hAnsi="Times New Roman" w:cs="Times New Roman"/>
                <w:spacing w:val="-6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25"/>
                <w:sz w:val="18"/>
                <w:szCs w:val="18"/>
              </w:rPr>
              <w:t>:</w:t>
            </w:r>
            <w:r w:rsidRPr="00C86828">
              <w:rPr>
                <w:rFonts w:ascii="Times New Roman" w:hAnsi="Times New Roman" w:cs="Times New Roman"/>
                <w:spacing w:val="-6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25"/>
                <w:sz w:val="18"/>
                <w:szCs w:val="18"/>
              </w:rPr>
              <w:t>Просве-</w:t>
            </w:r>
            <w:r w:rsidRPr="00C86828">
              <w:rPr>
                <w:rFonts w:ascii="Times New Roman" w:hAnsi="Times New Roman" w:cs="Times New Roman"/>
                <w:spacing w:val="-47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25"/>
                <w:sz w:val="18"/>
                <w:szCs w:val="18"/>
              </w:rPr>
              <w:t>щение,</w:t>
            </w:r>
            <w:r w:rsidRPr="00C86828">
              <w:rPr>
                <w:rFonts w:ascii="Times New Roman" w:hAnsi="Times New Roman" w:cs="Times New Roman"/>
                <w:spacing w:val="1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25"/>
                <w:sz w:val="18"/>
                <w:szCs w:val="18"/>
              </w:rPr>
              <w:t>2021.</w:t>
            </w:r>
          </w:p>
        </w:tc>
      </w:tr>
      <w:tr w:rsidR="004131F7" w:rsidRPr="00072105" w:rsidTr="00072105">
        <w:tblPrEx>
          <w:tblLook w:val="00A0"/>
        </w:tblPrEx>
        <w:trPr>
          <w:trHeight w:val="2978"/>
        </w:trPr>
        <w:tc>
          <w:tcPr>
            <w:tcW w:w="529" w:type="dxa"/>
          </w:tcPr>
          <w:p w:rsidR="004131F7" w:rsidRPr="00072105" w:rsidRDefault="004131F7" w:rsidP="00072105">
            <w:pPr>
              <w:pStyle w:val="TableParagraph"/>
              <w:spacing w:before="42" w:line="206" w:lineRule="exact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10-</w:t>
            </w:r>
          </w:p>
          <w:p w:rsidR="004131F7" w:rsidRPr="00072105" w:rsidRDefault="004131F7" w:rsidP="00072105">
            <w:pPr>
              <w:pStyle w:val="TableParagraph"/>
              <w:spacing w:line="206" w:lineRule="exact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11.</w:t>
            </w:r>
          </w:p>
        </w:tc>
        <w:tc>
          <w:tcPr>
            <w:tcW w:w="1031" w:type="dxa"/>
            <w:gridSpan w:val="2"/>
          </w:tcPr>
          <w:p w:rsidR="004131F7" w:rsidRPr="00072105" w:rsidRDefault="004131F7" w:rsidP="00072105">
            <w:pPr>
              <w:pStyle w:val="TableParagraph"/>
              <w:spacing w:before="50" w:line="228" w:lineRule="auto"/>
              <w:ind w:left="75" w:right="5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Заботимся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о</w:t>
            </w:r>
            <w:r w:rsidRPr="00072105">
              <w:rPr>
                <w:rFonts w:ascii="Times New Roman" w:hAnsi="Times New Roman" w:cs="Times New Roman"/>
                <w:spacing w:val="25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Земле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2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42" w:line="206" w:lineRule="exact"/>
              <w:ind w:left="79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Выполнение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заданий</w:t>
            </w:r>
          </w:p>
          <w:p w:rsidR="004131F7" w:rsidRPr="00C86828" w:rsidRDefault="004131F7" w:rsidP="00072105">
            <w:pPr>
              <w:pStyle w:val="TableParagraph"/>
              <w:spacing w:before="3" w:line="228" w:lineRule="auto"/>
              <w:ind w:left="79" w:right="134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«Глобальное</w:t>
            </w:r>
            <w:r w:rsidRPr="00C86828">
              <w:rPr>
                <w:rFonts w:ascii="Times New Roman" w:hAnsi="Times New Roman" w:cs="Times New Roman"/>
                <w:spacing w:val="8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поте-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пление»</w:t>
            </w:r>
            <w:r w:rsidRPr="00C86828">
              <w:rPr>
                <w:rFonts w:ascii="Times New Roman" w:hAnsi="Times New Roman" w:cs="Times New Roman"/>
                <w:spacing w:val="1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«Красный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прилив»</w:t>
            </w:r>
          </w:p>
        </w:tc>
        <w:tc>
          <w:tcPr>
            <w:tcW w:w="1966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Получение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выводов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основе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интер-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претации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данных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(графиков,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схем),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построение</w:t>
            </w:r>
            <w:r w:rsidRPr="00C86828">
              <w:rPr>
                <w:rFonts w:ascii="Times New Roman" w:hAnsi="Times New Roman" w:cs="Times New Roman"/>
                <w:spacing w:val="2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рассуж-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дений.</w:t>
            </w:r>
            <w:r w:rsidRPr="00C86828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Проведение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простых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исследо-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ваний</w:t>
            </w:r>
            <w:r w:rsidRPr="00C86828">
              <w:rPr>
                <w:rFonts w:ascii="Times New Roman" w:hAnsi="Times New Roman" w:cs="Times New Roman"/>
                <w:spacing w:val="18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8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анализ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результатов.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Выдвижение  идей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моделированию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глобальных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процес-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сов.</w:t>
            </w:r>
          </w:p>
        </w:tc>
        <w:tc>
          <w:tcPr>
            <w:tcW w:w="1317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8" w:right="91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</w:t>
            </w:r>
            <w:r w:rsidRPr="00C86828">
              <w:rPr>
                <w:rFonts w:ascii="Times New Roman" w:hAnsi="Times New Roman" w:cs="Times New Roman"/>
                <w:spacing w:val="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8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парах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или</w:t>
            </w:r>
            <w:r w:rsidRPr="00C86828">
              <w:rPr>
                <w:rFonts w:ascii="Times New Roman" w:hAnsi="Times New Roman" w:cs="Times New Roman"/>
                <w:spacing w:val="1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груп-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8" w:right="254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пах.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Мозго-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вой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штурм.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Презентация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результатов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выполнения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заданий.</w:t>
            </w:r>
          </w:p>
        </w:tc>
        <w:tc>
          <w:tcPr>
            <w:tcW w:w="2129" w:type="dxa"/>
            <w:gridSpan w:val="2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7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Естественно-науч-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ная</w:t>
            </w:r>
            <w:r w:rsidRPr="00C86828">
              <w:rPr>
                <w:rFonts w:ascii="Times New Roman" w:hAnsi="Times New Roman" w:cs="Times New Roman"/>
                <w:spacing w:val="5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грамотность.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Сборник</w:t>
            </w:r>
            <w:r w:rsidRPr="00C86828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эталонных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заданий.</w:t>
            </w:r>
            <w:r w:rsidRPr="00C86828">
              <w:rPr>
                <w:rFonts w:ascii="Times New Roman" w:hAnsi="Times New Roman" w:cs="Times New Roman"/>
                <w:spacing w:val="8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Выпуск</w:t>
            </w:r>
            <w:r w:rsidRPr="00C86828">
              <w:rPr>
                <w:rFonts w:ascii="Times New Roman" w:hAnsi="Times New Roman" w:cs="Times New Roman"/>
                <w:spacing w:val="9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2: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учеб.</w:t>
            </w:r>
            <w:r w:rsidRPr="00C86828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пособие</w:t>
            </w:r>
            <w:r w:rsidRPr="00C86828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для</w:t>
            </w:r>
            <w:r w:rsidRPr="00C86828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щеобразовательных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организаций / под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ред.</w:t>
            </w:r>
            <w:r w:rsidRPr="00C86828">
              <w:rPr>
                <w:rFonts w:ascii="Times New Roman" w:hAnsi="Times New Roman" w:cs="Times New Roman"/>
                <w:spacing w:val="4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25"/>
                <w:sz w:val="18"/>
                <w:szCs w:val="18"/>
              </w:rPr>
              <w:t>Г. С.</w:t>
            </w:r>
            <w:r w:rsidRPr="00C86828">
              <w:rPr>
                <w:rFonts w:ascii="Times New Roman" w:hAnsi="Times New Roman" w:cs="Times New Roman"/>
                <w:spacing w:val="1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Ковалевой,</w:t>
            </w:r>
            <w:r w:rsidRPr="00C86828">
              <w:rPr>
                <w:rFonts w:ascii="Times New Roman" w:hAnsi="Times New Roman" w:cs="Times New Roman"/>
                <w:spacing w:val="-43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25"/>
                <w:sz w:val="18"/>
                <w:szCs w:val="18"/>
              </w:rPr>
              <w:t>А.</w:t>
            </w:r>
            <w:r w:rsidRPr="00C86828">
              <w:rPr>
                <w:rFonts w:ascii="Times New Roman" w:hAnsi="Times New Roman" w:cs="Times New Roman"/>
                <w:spacing w:val="15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25"/>
                <w:sz w:val="18"/>
                <w:szCs w:val="18"/>
              </w:rPr>
              <w:t>Ю.</w:t>
            </w:r>
            <w:r w:rsidRPr="00C86828">
              <w:rPr>
                <w:rFonts w:ascii="Times New Roman" w:hAnsi="Times New Roman" w:cs="Times New Roman"/>
                <w:spacing w:val="16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Пентина.</w:t>
            </w:r>
            <w:r w:rsidRPr="00C86828">
              <w:rPr>
                <w:rFonts w:ascii="Times New Roman" w:hAnsi="Times New Roman" w:cs="Times New Roman"/>
                <w:spacing w:val="20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—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7" w:right="261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spacing w:val="-1"/>
                <w:w w:val="125"/>
                <w:sz w:val="18"/>
                <w:szCs w:val="18"/>
              </w:rPr>
              <w:t>М.</w:t>
            </w:r>
            <w:r w:rsidRPr="00C86828">
              <w:rPr>
                <w:rFonts w:ascii="Times New Roman" w:hAnsi="Times New Roman" w:cs="Times New Roman"/>
                <w:spacing w:val="-7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25"/>
                <w:sz w:val="18"/>
                <w:szCs w:val="18"/>
              </w:rPr>
              <w:t>;</w:t>
            </w:r>
            <w:r w:rsidRPr="00C86828">
              <w:rPr>
                <w:rFonts w:ascii="Times New Roman" w:hAnsi="Times New Roman" w:cs="Times New Roman"/>
                <w:spacing w:val="-6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25"/>
                <w:sz w:val="18"/>
                <w:szCs w:val="18"/>
              </w:rPr>
              <w:t>СПб.</w:t>
            </w:r>
            <w:r w:rsidRPr="00C86828">
              <w:rPr>
                <w:rFonts w:ascii="Times New Roman" w:hAnsi="Times New Roman" w:cs="Times New Roman"/>
                <w:spacing w:val="-6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25"/>
                <w:sz w:val="18"/>
                <w:szCs w:val="18"/>
              </w:rPr>
              <w:t>:</w:t>
            </w:r>
            <w:r w:rsidRPr="00C86828">
              <w:rPr>
                <w:rFonts w:ascii="Times New Roman" w:hAnsi="Times New Roman" w:cs="Times New Roman"/>
                <w:spacing w:val="-6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25"/>
                <w:sz w:val="18"/>
                <w:szCs w:val="18"/>
              </w:rPr>
              <w:t>Просве-</w:t>
            </w:r>
            <w:r w:rsidRPr="00C86828">
              <w:rPr>
                <w:rFonts w:ascii="Times New Roman" w:hAnsi="Times New Roman" w:cs="Times New Roman"/>
                <w:spacing w:val="-47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25"/>
                <w:sz w:val="18"/>
                <w:szCs w:val="18"/>
              </w:rPr>
              <w:t>щение,</w:t>
            </w:r>
            <w:r w:rsidRPr="00C86828">
              <w:rPr>
                <w:rFonts w:ascii="Times New Roman" w:hAnsi="Times New Roman" w:cs="Times New Roman"/>
                <w:spacing w:val="1"/>
                <w:w w:val="12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25"/>
                <w:sz w:val="18"/>
                <w:szCs w:val="18"/>
              </w:rPr>
              <w:t>2021.</w:t>
            </w:r>
          </w:p>
          <w:p w:rsidR="004131F7" w:rsidRPr="00C86828" w:rsidRDefault="004131F7" w:rsidP="00072105">
            <w:pPr>
              <w:pStyle w:val="TableParagraph"/>
              <w:spacing w:before="95" w:line="228" w:lineRule="auto"/>
              <w:ind w:left="77" w:right="195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20"/>
                <w:sz w:val="18"/>
                <w:szCs w:val="18"/>
              </w:rPr>
              <w:t>Портал</w:t>
            </w:r>
            <w:r w:rsidRPr="00C86828">
              <w:rPr>
                <w:rFonts w:ascii="Times New Roman" w:hAnsi="Times New Roman" w:cs="Times New Roman"/>
                <w:spacing w:val="11"/>
                <w:w w:val="12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20"/>
                <w:sz w:val="18"/>
                <w:szCs w:val="18"/>
              </w:rPr>
              <w:t>РЭШ</w:t>
            </w:r>
            <w:r w:rsidRPr="00C86828">
              <w:rPr>
                <w:rFonts w:ascii="Times New Roman" w:hAnsi="Times New Roman" w:cs="Times New Roman"/>
                <w:spacing w:val="1"/>
                <w:w w:val="12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https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://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fg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resh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edu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.</w:t>
            </w:r>
            <w:r w:rsidRPr="00C86828">
              <w:rPr>
                <w:rFonts w:ascii="Times New Roman" w:hAnsi="Times New Roman" w:cs="Times New Roman"/>
                <w:spacing w:val="-43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20"/>
                <w:sz w:val="18"/>
                <w:szCs w:val="18"/>
              </w:rPr>
              <w:t>)</w:t>
            </w:r>
          </w:p>
        </w:tc>
      </w:tr>
      <w:tr w:rsidR="004131F7" w:rsidRPr="00072105" w:rsidTr="00072105">
        <w:trPr>
          <w:gridAfter w:val="1"/>
          <w:wAfter w:w="14" w:type="dxa"/>
          <w:trHeight w:val="272"/>
        </w:trPr>
        <w:tc>
          <w:tcPr>
            <w:tcW w:w="9770" w:type="dxa"/>
            <w:gridSpan w:val="8"/>
          </w:tcPr>
          <w:p w:rsidR="004131F7" w:rsidRPr="00C86828" w:rsidRDefault="004131F7" w:rsidP="00072105">
            <w:pPr>
              <w:pStyle w:val="TableParagraph"/>
              <w:spacing w:before="35"/>
              <w:ind w:left="1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Модуль</w:t>
            </w:r>
            <w:r w:rsidRPr="00C86828">
              <w:rPr>
                <w:rFonts w:ascii="Times New Roman" w:hAnsi="Times New Roman" w:cs="Times New Roman"/>
                <w:b/>
                <w:spacing w:val="39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3:  Креативное  мышление</w:t>
            </w:r>
            <w:r w:rsidRPr="00C86828">
              <w:rPr>
                <w:rFonts w:ascii="Times New Roman" w:hAnsi="Times New Roman" w:cs="Times New Roman"/>
                <w:b/>
                <w:spacing w:val="39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«Проявляем  креативность  на  уроках,</w:t>
            </w:r>
            <w:r w:rsidRPr="00C86828">
              <w:rPr>
                <w:rFonts w:ascii="Times New Roman" w:hAnsi="Times New Roman" w:cs="Times New Roman"/>
                <w:b/>
                <w:spacing w:val="39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в  школе  и  в</w:t>
            </w:r>
            <w:r w:rsidRPr="00C86828">
              <w:rPr>
                <w:rFonts w:ascii="Times New Roman" w:hAnsi="Times New Roman" w:cs="Times New Roman"/>
                <w:b/>
                <w:spacing w:val="39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жизни»  (5  ч)</w:t>
            </w:r>
          </w:p>
        </w:tc>
      </w:tr>
      <w:tr w:rsidR="004131F7" w:rsidRPr="00072105" w:rsidTr="00072105">
        <w:trPr>
          <w:trHeight w:val="2329"/>
        </w:trPr>
        <w:tc>
          <w:tcPr>
            <w:tcW w:w="529" w:type="dxa"/>
          </w:tcPr>
          <w:p w:rsidR="004131F7" w:rsidRPr="00072105" w:rsidRDefault="004131F7" w:rsidP="00072105">
            <w:pPr>
              <w:pStyle w:val="TableParagraph"/>
              <w:spacing w:before="36"/>
              <w:ind w:right="151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12.</w:t>
            </w:r>
          </w:p>
        </w:tc>
        <w:tc>
          <w:tcPr>
            <w:tcW w:w="1031" w:type="dxa"/>
            <w:gridSpan w:val="2"/>
          </w:tcPr>
          <w:p w:rsidR="004131F7" w:rsidRPr="00C86828" w:rsidRDefault="004131F7" w:rsidP="00072105">
            <w:pPr>
              <w:pStyle w:val="TableParagraph"/>
              <w:spacing w:before="45" w:line="228" w:lineRule="auto"/>
              <w:ind w:left="75" w:right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Креатив-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ность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учебных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ситуациях,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ситуациях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личностно-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го</w:t>
            </w:r>
            <w:r w:rsidRPr="00C86828">
              <w:rPr>
                <w:rFonts w:ascii="Times New Roman" w:hAnsi="Times New Roman" w:cs="Times New Roman"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роста</w:t>
            </w:r>
            <w:r w:rsidRPr="00C86828">
              <w:rPr>
                <w:rFonts w:ascii="Times New Roman" w:hAnsi="Times New Roman" w:cs="Times New Roman"/>
                <w:spacing w:val="12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>социально-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го</w:t>
            </w:r>
            <w:r w:rsidRPr="00C86828">
              <w:rPr>
                <w:rFonts w:ascii="Times New Roman" w:hAnsi="Times New Roman" w:cs="Times New Roman"/>
                <w:spacing w:val="12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проек-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тирования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36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45" w:line="228" w:lineRule="auto"/>
              <w:ind w:left="80" w:right="38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Анализ моделей и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ситуаций. Модели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заданий: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37"/>
              </w:numPr>
              <w:spacing w:line="196" w:lineRule="exact"/>
              <w:ind w:left="45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диалоги,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37"/>
              </w:numPr>
              <w:spacing w:line="200" w:lineRule="exact"/>
              <w:ind w:left="45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инфографика,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37"/>
              </w:numPr>
              <w:spacing w:before="3" w:line="228" w:lineRule="auto"/>
              <w:ind w:left="453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личностные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действия</w:t>
            </w:r>
            <w:r w:rsidRPr="00072105">
              <w:rPr>
                <w:rFonts w:ascii="Times New Roman" w:hAnsi="Times New Roman" w:cs="Times New Roman"/>
                <w:spacing w:val="2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2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социальное</w:t>
            </w:r>
            <w:r w:rsidRPr="00072105">
              <w:rPr>
                <w:rFonts w:ascii="Times New Roman" w:hAnsi="Times New Roman" w:cs="Times New Roman"/>
                <w:spacing w:val="-38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проектирование,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37"/>
              </w:numPr>
              <w:spacing w:line="228" w:lineRule="auto"/>
              <w:ind w:left="453" w:right="40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вопросы</w:t>
            </w:r>
            <w:r w:rsidRPr="00072105">
              <w:rPr>
                <w:rFonts w:ascii="Times New Roman" w:hAnsi="Times New Roman" w:cs="Times New Roman"/>
                <w:spacing w:val="15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методологии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научного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познания</w:t>
            </w:r>
          </w:p>
        </w:tc>
        <w:tc>
          <w:tcPr>
            <w:tcW w:w="1966" w:type="dxa"/>
          </w:tcPr>
          <w:p w:rsidR="004131F7" w:rsidRPr="00072105" w:rsidRDefault="004131F7" w:rsidP="00072105">
            <w:pPr>
              <w:pStyle w:val="TableParagraph"/>
              <w:spacing w:before="45" w:line="228" w:lineRule="auto"/>
              <w:ind w:left="78" w:right="1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Совместное</w:t>
            </w:r>
            <w:r w:rsidRPr="00072105">
              <w:rPr>
                <w:rFonts w:ascii="Times New Roman" w:hAnsi="Times New Roman" w:cs="Times New Roman"/>
                <w:spacing w:val="18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чтение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текста</w:t>
            </w:r>
            <w:r w:rsidRPr="00072105">
              <w:rPr>
                <w:rFonts w:ascii="Times New Roman" w:hAnsi="Times New Roman" w:cs="Times New Roman"/>
                <w:spacing w:val="30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заданий.</w:t>
            </w:r>
          </w:p>
          <w:p w:rsidR="004131F7" w:rsidRPr="00C86828" w:rsidRDefault="004131F7" w:rsidP="00072105">
            <w:pPr>
              <w:pStyle w:val="TableParagraph"/>
              <w:spacing w:before="54" w:line="223" w:lineRule="auto"/>
              <w:ind w:left="220" w:right="154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Маркировка  текста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целью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выделения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главного.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Совмест-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ная   деятельность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анализу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предло-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женных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ситуаций.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Самостоятельное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выдвижение</w:t>
            </w:r>
            <w:r w:rsidRPr="00C86828">
              <w:rPr>
                <w:rFonts w:ascii="Times New Roman" w:hAnsi="Times New Roman" w:cs="Times New Roman"/>
                <w:spacing w:val="27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идей</w:t>
            </w:r>
            <w:r w:rsidRPr="00C86828">
              <w:rPr>
                <w:rFonts w:ascii="Times New Roman" w:hAnsi="Times New Roman" w:cs="Times New Roman"/>
                <w:spacing w:val="2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моделирование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создания</w:t>
            </w:r>
            <w:r w:rsidRPr="00C86828">
              <w:rPr>
                <w:rFonts w:ascii="Times New Roman" w:hAnsi="Times New Roman" w:cs="Times New Roman"/>
                <w:spacing w:val="8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диало-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гов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(на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основе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комиксов,</w:t>
            </w:r>
            <w:r w:rsidRPr="00C86828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рисун-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ков,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описания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случаев</w:t>
            </w:r>
            <w:r w:rsidRPr="00C86828">
              <w:rPr>
                <w:rFonts w:ascii="Times New Roman" w:hAnsi="Times New Roman" w:cs="Times New Roman"/>
                <w:spacing w:val="2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2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т.д.)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39"/>
              </w:numPr>
              <w:spacing w:line="223" w:lineRule="auto"/>
              <w:ind w:left="443" w:right="51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spacing w:val="-2"/>
                <w:w w:val="110"/>
                <w:sz w:val="18"/>
                <w:szCs w:val="18"/>
              </w:rPr>
              <w:t>создания инфогра-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фики</w:t>
            </w:r>
            <w:r w:rsidRPr="00072105">
              <w:rPr>
                <w:rFonts w:ascii="Times New Roman" w:hAnsi="Times New Roman" w:cs="Times New Roman"/>
                <w:spacing w:val="7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(например,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основе</w:t>
            </w:r>
            <w:r w:rsidRPr="00072105"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текста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параграфа),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39"/>
              </w:numPr>
              <w:spacing w:line="223" w:lineRule="auto"/>
              <w:ind w:left="443" w:right="97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проектирования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личностных</w:t>
            </w:r>
            <w:r w:rsidRPr="00072105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дей-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ствий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(самопозна-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ния,  самооценки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2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др.),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39"/>
              </w:numPr>
              <w:spacing w:line="228" w:lineRule="auto"/>
              <w:ind w:left="443" w:right="78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  <w:lang w:val="en-US"/>
              </w:rPr>
              <w:t>научного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позна-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ния.</w:t>
            </w:r>
          </w:p>
        </w:tc>
        <w:tc>
          <w:tcPr>
            <w:tcW w:w="1317" w:type="dxa"/>
          </w:tcPr>
          <w:p w:rsidR="004131F7" w:rsidRPr="00C86828" w:rsidRDefault="004131F7" w:rsidP="00072105">
            <w:pPr>
              <w:pStyle w:val="TableParagraph"/>
              <w:spacing w:before="45" w:line="228" w:lineRule="auto"/>
              <w:ind w:left="78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па-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малых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группах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над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различными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комплексными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заданиями.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8" w:right="254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Презентация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результатов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обсуждения</w:t>
            </w:r>
            <w:r w:rsidRPr="00C86828">
              <w:rPr>
                <w:rFonts w:ascii="Times New Roman" w:hAnsi="Times New Roman" w:cs="Times New Roman"/>
                <w:spacing w:val="5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подведение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итогов</w:t>
            </w:r>
          </w:p>
        </w:tc>
        <w:tc>
          <w:tcPr>
            <w:tcW w:w="2129" w:type="dxa"/>
            <w:gridSpan w:val="2"/>
          </w:tcPr>
          <w:p w:rsidR="004131F7" w:rsidRPr="00F039CF" w:rsidRDefault="004131F7" w:rsidP="00072105">
            <w:pPr>
              <w:pStyle w:val="TableParagraph"/>
              <w:spacing w:before="45" w:line="228" w:lineRule="auto"/>
              <w:ind w:left="77" w:right="23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20"/>
                <w:sz w:val="18"/>
                <w:szCs w:val="18"/>
              </w:rPr>
              <w:t>Портал ИСРО РАО</w:t>
            </w:r>
            <w:r w:rsidRPr="00C86828">
              <w:rPr>
                <w:rFonts w:ascii="Times New Roman" w:hAnsi="Times New Roman" w:cs="Times New Roman"/>
                <w:spacing w:val="-45"/>
                <w:w w:val="120"/>
                <w:sz w:val="18"/>
                <w:szCs w:val="18"/>
              </w:rPr>
              <w:t xml:space="preserve"> </w:t>
            </w:r>
            <w:hyperlink r:id="rId14">
              <w:r w:rsidRPr="00C86828">
                <w:rPr>
                  <w:rFonts w:ascii="Times New Roman" w:hAnsi="Times New Roman" w:cs="Times New Roman"/>
                  <w:w w:val="115"/>
                  <w:sz w:val="18"/>
                  <w:szCs w:val="18"/>
                </w:rPr>
                <w:t>(</w:t>
              </w:r>
              <w:r w:rsidRPr="00072105">
                <w:rPr>
                  <w:rFonts w:ascii="Times New Roman" w:hAnsi="Times New Roman" w:cs="Times New Roman"/>
                  <w:w w:val="115"/>
                  <w:sz w:val="18"/>
                  <w:szCs w:val="18"/>
                  <w:lang w:val="en-US"/>
                </w:rPr>
                <w:t>h</w:t>
              </w:r>
            </w:hyperlink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t</w:t>
            </w:r>
            <w:hyperlink r:id="rId15">
              <w:r w:rsidRPr="00072105">
                <w:rPr>
                  <w:rFonts w:ascii="Times New Roman" w:hAnsi="Times New Roman" w:cs="Times New Roman"/>
                  <w:w w:val="115"/>
                  <w:sz w:val="18"/>
                  <w:szCs w:val="18"/>
                  <w:lang w:val="en-US"/>
                </w:rPr>
                <w:t>tp</w:t>
              </w:r>
              <w:r w:rsidRPr="00C86828">
                <w:rPr>
                  <w:rFonts w:ascii="Times New Roman" w:hAnsi="Times New Roman" w:cs="Times New Roman"/>
                  <w:w w:val="115"/>
                  <w:sz w:val="18"/>
                  <w:szCs w:val="18"/>
                </w:rPr>
                <w:t>://</w:t>
              </w:r>
              <w:r w:rsidRPr="00072105">
                <w:rPr>
                  <w:rFonts w:ascii="Times New Roman" w:hAnsi="Times New Roman" w:cs="Times New Roman"/>
                  <w:w w:val="115"/>
                  <w:sz w:val="18"/>
                  <w:szCs w:val="18"/>
                  <w:lang w:val="en-US"/>
                </w:rPr>
                <w:t>skiv</w:t>
              </w:r>
              <w:r w:rsidRPr="00C86828">
                <w:rPr>
                  <w:rFonts w:ascii="Times New Roman" w:hAnsi="Times New Roman" w:cs="Times New Roman"/>
                  <w:w w:val="115"/>
                  <w:sz w:val="18"/>
                  <w:szCs w:val="18"/>
                </w:rPr>
                <w:t>.</w:t>
              </w:r>
              <w:r w:rsidRPr="00072105">
                <w:rPr>
                  <w:rFonts w:ascii="Times New Roman" w:hAnsi="Times New Roman" w:cs="Times New Roman"/>
                  <w:w w:val="115"/>
                  <w:sz w:val="18"/>
                  <w:szCs w:val="18"/>
                  <w:lang w:val="en-US"/>
                </w:rPr>
                <w:t>instrao</w:t>
              </w:r>
              <w:r w:rsidRPr="00C86828">
                <w:rPr>
                  <w:rFonts w:ascii="Times New Roman" w:hAnsi="Times New Roman" w:cs="Times New Roman"/>
                  <w:w w:val="115"/>
                  <w:sz w:val="18"/>
                  <w:szCs w:val="18"/>
                </w:rPr>
                <w:t>.</w:t>
              </w:r>
            </w:hyperlink>
            <w:r w:rsidRPr="00C86828">
              <w:rPr>
                <w:rFonts w:ascii="Times New Roman" w:hAnsi="Times New Roman" w:cs="Times New Roman"/>
                <w:spacing w:val="-44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ru</w:t>
            </w:r>
            <w:r w:rsidRPr="00F039CF">
              <w:rPr>
                <w:rFonts w:ascii="Times New Roman" w:hAnsi="Times New Roman" w:cs="Times New Roman"/>
                <w:w w:val="120"/>
                <w:sz w:val="18"/>
                <w:szCs w:val="18"/>
              </w:rPr>
              <w:t>)</w:t>
            </w:r>
          </w:p>
          <w:p w:rsidR="004131F7" w:rsidRPr="00072105" w:rsidRDefault="004131F7" w:rsidP="00072105">
            <w:pPr>
              <w:pStyle w:val="TableParagraph"/>
              <w:spacing w:before="99" w:line="228" w:lineRule="auto"/>
              <w:ind w:left="77" w:right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  <w:lang w:val="en-US"/>
              </w:rPr>
              <w:t>Комплексные зада-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ния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38"/>
              </w:numPr>
              <w:spacing w:before="91" w:line="206" w:lineRule="exact"/>
              <w:ind w:left="420" w:right="112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6</w:t>
            </w:r>
            <w:r w:rsidRPr="00072105">
              <w:rPr>
                <w:rFonts w:ascii="Times New Roman" w:hAnsi="Times New Roman" w:cs="Times New Roman"/>
                <w:spacing w:val="10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кл.,</w:t>
            </w:r>
            <w:r w:rsidRPr="00072105">
              <w:rPr>
                <w:rFonts w:ascii="Times New Roman" w:hAnsi="Times New Roman" w:cs="Times New Roman"/>
                <w:spacing w:val="10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Марафон</w:t>
            </w:r>
            <w:r w:rsidRPr="00072105">
              <w:rPr>
                <w:rFonts w:ascii="Times New Roman" w:hAnsi="Times New Roman" w:cs="Times New Roman"/>
                <w:spacing w:val="10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чи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стоты,</w:t>
            </w:r>
            <w:r w:rsidRPr="00072105">
              <w:rPr>
                <w:rFonts w:ascii="Times New Roman" w:hAnsi="Times New Roman" w:cs="Times New Roman"/>
                <w:spacing w:val="18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задание</w:t>
            </w:r>
            <w:r w:rsidRPr="00072105">
              <w:rPr>
                <w:rFonts w:ascii="Times New Roman" w:hAnsi="Times New Roman" w:cs="Times New Roman"/>
                <w:spacing w:val="19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2,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38"/>
              </w:numPr>
              <w:spacing w:before="3" w:line="228" w:lineRule="auto"/>
              <w:ind w:left="420" w:right="112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8</w:t>
            </w:r>
            <w:r w:rsidRPr="00072105">
              <w:rPr>
                <w:rFonts w:ascii="Times New Roman" w:hAnsi="Times New Roman" w:cs="Times New Roman"/>
                <w:spacing w:val="11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кл.,</w:t>
            </w:r>
            <w:r w:rsidRPr="00072105">
              <w:rPr>
                <w:rFonts w:ascii="Times New Roman" w:hAnsi="Times New Roman" w:cs="Times New Roman"/>
                <w:spacing w:val="10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Инфографи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ка.</w:t>
            </w:r>
            <w:r w:rsidRPr="00072105">
              <w:rPr>
                <w:rFonts w:ascii="Times New Roman" w:hAnsi="Times New Roman" w:cs="Times New Roman"/>
                <w:spacing w:val="18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Солнечные</w:t>
            </w:r>
            <w:r w:rsidRPr="00072105">
              <w:rPr>
                <w:rFonts w:ascii="Times New Roman" w:hAnsi="Times New Roman" w:cs="Times New Roman"/>
                <w:spacing w:val="18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дни,</w:t>
            </w:r>
          </w:p>
        </w:tc>
      </w:tr>
      <w:tr w:rsidR="004131F7" w:rsidRPr="00072105" w:rsidTr="00072105">
        <w:tblPrEx>
          <w:tblLook w:val="00A0"/>
        </w:tblPrEx>
        <w:trPr>
          <w:trHeight w:val="1123"/>
        </w:trPr>
        <w:tc>
          <w:tcPr>
            <w:tcW w:w="529" w:type="dxa"/>
          </w:tcPr>
          <w:p w:rsidR="004131F7" w:rsidRPr="00072105" w:rsidRDefault="004131F7" w:rsidP="00072105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13.</w:t>
            </w:r>
          </w:p>
        </w:tc>
        <w:tc>
          <w:tcPr>
            <w:tcW w:w="1031" w:type="dxa"/>
            <w:gridSpan w:val="2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5" w:right="55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Выдвиже-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2"/>
                <w:w w:val="110"/>
                <w:sz w:val="18"/>
                <w:szCs w:val="18"/>
              </w:rPr>
              <w:t>ние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2"/>
                <w:w w:val="110"/>
                <w:sz w:val="18"/>
                <w:szCs w:val="18"/>
              </w:rPr>
              <w:t>разно-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образных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идей.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9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Оригинальность</w:t>
            </w:r>
            <w:r w:rsidRPr="00C86828">
              <w:rPr>
                <w:rFonts w:ascii="Times New Roman" w:hAnsi="Times New Roman" w:cs="Times New Roman"/>
                <w:spacing w:val="1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проработанность.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суждение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проблемы: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0"/>
              </w:numPr>
              <w:spacing w:before="99" w:line="228" w:lineRule="auto"/>
              <w:ind w:left="453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Когда</w:t>
            </w:r>
            <w:r w:rsidRPr="00072105">
              <w:rPr>
                <w:rFonts w:ascii="Times New Roman" w:hAnsi="Times New Roman" w:cs="Times New Roman"/>
                <w:spacing w:val="25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на</w:t>
            </w:r>
            <w:r w:rsidRPr="00072105">
              <w:rPr>
                <w:rFonts w:ascii="Times New Roman" w:hAnsi="Times New Roman" w:cs="Times New Roman"/>
                <w:spacing w:val="26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уроке</w:t>
            </w:r>
            <w:r w:rsidRPr="00072105">
              <w:rPr>
                <w:rFonts w:ascii="Times New Roman" w:hAnsi="Times New Roman" w:cs="Times New Roman"/>
                <w:spacing w:val="26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мне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помогла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креатив-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ность?</w:t>
            </w:r>
          </w:p>
        </w:tc>
        <w:tc>
          <w:tcPr>
            <w:tcW w:w="1966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8" w:right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>Совместное</w:t>
            </w:r>
            <w:r w:rsidRPr="00C86828">
              <w:rPr>
                <w:rFonts w:ascii="Times New Roman" w:hAnsi="Times New Roman" w:cs="Times New Roman"/>
                <w:spacing w:val="2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чтение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текста</w:t>
            </w:r>
            <w:r w:rsidRPr="00C86828">
              <w:rPr>
                <w:rFonts w:ascii="Times New Roman" w:hAnsi="Times New Roman" w:cs="Times New Roman"/>
                <w:spacing w:val="2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заданий.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8" w:right="15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Маркировка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текста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</w:t>
            </w:r>
            <w:r w:rsidRPr="00C86828">
              <w:rPr>
                <w:rFonts w:ascii="Times New Roman" w:hAnsi="Times New Roman" w:cs="Times New Roman"/>
                <w:spacing w:val="12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целью</w:t>
            </w:r>
            <w:r w:rsidRPr="00C86828">
              <w:rPr>
                <w:rFonts w:ascii="Times New Roman" w:hAnsi="Times New Roman" w:cs="Times New Roman"/>
                <w:spacing w:val="12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выделения</w:t>
            </w:r>
            <w:r w:rsidRPr="00C86828">
              <w:rPr>
                <w:rFonts w:ascii="Times New Roman" w:hAnsi="Times New Roman" w:cs="Times New Roman"/>
                <w:spacing w:val="-3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основных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требова-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ний.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Совместная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деятельность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анализу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предло-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женных</w:t>
            </w:r>
            <w:r w:rsidRPr="00C86828">
              <w:rPr>
                <w:rFonts w:ascii="Times New Roman" w:hAnsi="Times New Roman" w:cs="Times New Roman"/>
                <w:spacing w:val="2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ситуаций</w:t>
            </w:r>
          </w:p>
          <w:p w:rsidR="004131F7" w:rsidRPr="00072105" w:rsidRDefault="004131F7" w:rsidP="00072105">
            <w:pPr>
              <w:pStyle w:val="TableParagraph"/>
              <w:spacing w:line="228" w:lineRule="auto"/>
              <w:ind w:left="78" w:right="70"/>
              <w:rPr>
                <w:rFonts w:ascii="Times New Roman" w:hAnsi="Times New Roman" w:cs="Times New Roman"/>
                <w:w w:val="110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 xml:space="preserve">и проблем.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Модели-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3"/>
                <w:w w:val="110"/>
                <w:sz w:val="18"/>
                <w:szCs w:val="18"/>
              </w:rPr>
              <w:t>рование жизненных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ситуаций,</w:t>
            </w:r>
            <w:r w:rsidRPr="00C86828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требую-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щих</w:t>
            </w:r>
            <w:r w:rsidRPr="00C86828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применения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дивергентного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мышления.</w:t>
            </w:r>
          </w:p>
          <w:p w:rsidR="004131F7" w:rsidRPr="00072105" w:rsidRDefault="004131F7" w:rsidP="00072105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Примеры: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0"/>
              </w:numPr>
              <w:spacing w:before="46" w:line="206" w:lineRule="exact"/>
              <w:ind w:left="44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Как</w:t>
            </w:r>
            <w:r w:rsidRPr="00072105">
              <w:rPr>
                <w:rFonts w:ascii="Times New Roman" w:hAnsi="Times New Roman" w:cs="Times New Roman"/>
                <w:spacing w:val="18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поступить?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0"/>
              </w:numPr>
              <w:spacing w:before="3" w:line="228" w:lineRule="auto"/>
              <w:ind w:left="443" w:right="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Какое</w:t>
            </w:r>
            <w:r w:rsidRPr="00072105">
              <w:rPr>
                <w:rFonts w:ascii="Times New Roman" w:hAnsi="Times New Roman" w:cs="Times New Roman"/>
                <w:spacing w:val="3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принять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решение?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0"/>
              </w:numPr>
              <w:spacing w:line="228" w:lineRule="auto"/>
              <w:ind w:left="443" w:right="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Преобразование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ситуации,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0"/>
              </w:numPr>
              <w:spacing w:line="228" w:lineRule="auto"/>
              <w:ind w:left="443" w:right="23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Поиск альтернатив,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0"/>
              </w:numPr>
              <w:spacing w:line="228" w:lineRule="auto"/>
              <w:ind w:left="443" w:right="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Поиск</w:t>
            </w:r>
            <w:r w:rsidRPr="00072105">
              <w:rPr>
                <w:rFonts w:ascii="Times New Roman" w:hAnsi="Times New Roman" w:cs="Times New Roman"/>
                <w:spacing w:val="34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связей</w:t>
            </w:r>
            <w:r w:rsidRPr="00072105">
              <w:rPr>
                <w:rFonts w:ascii="Times New Roman" w:hAnsi="Times New Roman" w:cs="Times New Roman"/>
                <w:spacing w:val="34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и</w:t>
            </w:r>
            <w:r w:rsidRPr="00072105">
              <w:rPr>
                <w:rFonts w:ascii="Times New Roman" w:hAnsi="Times New Roman" w:cs="Times New Roman"/>
                <w:spacing w:val="-38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отношений</w:t>
            </w:r>
          </w:p>
          <w:p w:rsidR="004131F7" w:rsidRPr="00072105" w:rsidRDefault="004131F7" w:rsidP="00072105">
            <w:pPr>
              <w:pStyle w:val="TableParagraph"/>
              <w:spacing w:before="87" w:line="206" w:lineRule="exact"/>
              <w:ind w:left="79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Подведение</w:t>
            </w:r>
            <w:r w:rsidRPr="00072105">
              <w:rPr>
                <w:rFonts w:ascii="Times New Roman" w:hAnsi="Times New Roman" w:cs="Times New Roman"/>
                <w:spacing w:val="34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итогов:</w:t>
            </w:r>
          </w:p>
          <w:p w:rsidR="004131F7" w:rsidRPr="00072105" w:rsidRDefault="004131F7" w:rsidP="00072105">
            <w:pPr>
              <w:pStyle w:val="TableParagraph"/>
              <w:spacing w:line="228" w:lineRule="auto"/>
              <w:ind w:left="78" w:right="70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–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когда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жизни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может</w:t>
            </w:r>
            <w:r w:rsidRPr="00072105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выручить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гибкость</w:t>
            </w:r>
            <w:r w:rsidRPr="00072105">
              <w:rPr>
                <w:rFonts w:ascii="Times New Roman" w:hAnsi="Times New Roman" w:cs="Times New Roman"/>
                <w:spacing w:val="12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13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беглость</w:t>
            </w:r>
            <w:r w:rsidRPr="00072105">
              <w:rPr>
                <w:rFonts w:ascii="Times New Roman" w:hAnsi="Times New Roman" w:cs="Times New Roman"/>
                <w:spacing w:val="-38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мышления?</w:t>
            </w:r>
          </w:p>
        </w:tc>
        <w:tc>
          <w:tcPr>
            <w:tcW w:w="1317" w:type="dxa"/>
          </w:tcPr>
          <w:p w:rsidR="004131F7" w:rsidRPr="00072105" w:rsidRDefault="004131F7" w:rsidP="00072105">
            <w:pPr>
              <w:pStyle w:val="TableParagraph"/>
              <w:spacing w:before="50" w:line="228" w:lineRule="auto"/>
              <w:ind w:left="78" w:right="306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 в парах и малых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группах.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8" w:right="25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Презентация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результатов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обсуждения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подведение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итогов.</w:t>
            </w:r>
          </w:p>
        </w:tc>
        <w:tc>
          <w:tcPr>
            <w:tcW w:w="2129" w:type="dxa"/>
            <w:gridSpan w:val="2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7" w:right="23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20"/>
                <w:sz w:val="18"/>
                <w:szCs w:val="18"/>
              </w:rPr>
              <w:t>Портал ИСРО РАО</w:t>
            </w:r>
            <w:r w:rsidRPr="00C86828">
              <w:rPr>
                <w:rFonts w:ascii="Times New Roman" w:hAnsi="Times New Roman" w:cs="Times New Roman"/>
                <w:spacing w:val="-45"/>
                <w:w w:val="120"/>
                <w:sz w:val="18"/>
                <w:szCs w:val="18"/>
              </w:rPr>
              <w:t xml:space="preserve"> </w:t>
            </w:r>
            <w:hyperlink r:id="rId16">
              <w:r w:rsidRPr="00C86828">
                <w:rPr>
                  <w:rFonts w:ascii="Times New Roman" w:hAnsi="Times New Roman" w:cs="Times New Roman"/>
                  <w:w w:val="115"/>
                  <w:sz w:val="18"/>
                  <w:szCs w:val="18"/>
                </w:rPr>
                <w:t>(</w:t>
              </w:r>
              <w:r w:rsidRPr="00072105">
                <w:rPr>
                  <w:rFonts w:ascii="Times New Roman" w:hAnsi="Times New Roman" w:cs="Times New Roman"/>
                  <w:w w:val="115"/>
                  <w:sz w:val="18"/>
                  <w:szCs w:val="18"/>
                  <w:lang w:val="en-US"/>
                </w:rPr>
                <w:t>h</w:t>
              </w:r>
            </w:hyperlink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t</w:t>
            </w:r>
            <w:hyperlink r:id="rId17">
              <w:r w:rsidRPr="00072105">
                <w:rPr>
                  <w:rFonts w:ascii="Times New Roman" w:hAnsi="Times New Roman" w:cs="Times New Roman"/>
                  <w:w w:val="115"/>
                  <w:sz w:val="18"/>
                  <w:szCs w:val="18"/>
                  <w:lang w:val="en-US"/>
                </w:rPr>
                <w:t>tp</w:t>
              </w:r>
              <w:r w:rsidRPr="00C86828">
                <w:rPr>
                  <w:rFonts w:ascii="Times New Roman" w:hAnsi="Times New Roman" w:cs="Times New Roman"/>
                  <w:w w:val="115"/>
                  <w:sz w:val="18"/>
                  <w:szCs w:val="18"/>
                </w:rPr>
                <w:t>://</w:t>
              </w:r>
              <w:r w:rsidRPr="00072105">
                <w:rPr>
                  <w:rFonts w:ascii="Times New Roman" w:hAnsi="Times New Roman" w:cs="Times New Roman"/>
                  <w:w w:val="115"/>
                  <w:sz w:val="18"/>
                  <w:szCs w:val="18"/>
                  <w:lang w:val="en-US"/>
                </w:rPr>
                <w:t>skiv</w:t>
              </w:r>
              <w:r w:rsidRPr="00C86828">
                <w:rPr>
                  <w:rFonts w:ascii="Times New Roman" w:hAnsi="Times New Roman" w:cs="Times New Roman"/>
                  <w:w w:val="115"/>
                  <w:sz w:val="18"/>
                  <w:szCs w:val="18"/>
                </w:rPr>
                <w:t>.</w:t>
              </w:r>
              <w:r w:rsidRPr="00072105">
                <w:rPr>
                  <w:rFonts w:ascii="Times New Roman" w:hAnsi="Times New Roman" w:cs="Times New Roman"/>
                  <w:w w:val="115"/>
                  <w:sz w:val="18"/>
                  <w:szCs w:val="18"/>
                  <w:lang w:val="en-US"/>
                </w:rPr>
                <w:t>instrao</w:t>
              </w:r>
              <w:r w:rsidRPr="00C86828">
                <w:rPr>
                  <w:rFonts w:ascii="Times New Roman" w:hAnsi="Times New Roman" w:cs="Times New Roman"/>
                  <w:w w:val="115"/>
                  <w:sz w:val="18"/>
                  <w:szCs w:val="18"/>
                </w:rPr>
                <w:t>.</w:t>
              </w:r>
            </w:hyperlink>
            <w:r w:rsidRPr="00C86828">
              <w:rPr>
                <w:rFonts w:ascii="Times New Roman" w:hAnsi="Times New Roman" w:cs="Times New Roman"/>
                <w:spacing w:val="-44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20"/>
                <w:sz w:val="18"/>
                <w:szCs w:val="18"/>
              </w:rPr>
              <w:t>)</w:t>
            </w:r>
          </w:p>
          <w:p w:rsidR="004131F7" w:rsidRPr="00C86828" w:rsidRDefault="004131F7" w:rsidP="00072105">
            <w:pPr>
              <w:pStyle w:val="TableParagraph"/>
              <w:spacing w:before="99" w:line="228" w:lineRule="auto"/>
              <w:ind w:left="77" w:right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Комплексные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дания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(задания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выдвижение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разноо-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бразных</w:t>
            </w:r>
            <w:r w:rsidRPr="00C86828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идей,</w:t>
            </w:r>
            <w:r w:rsidRPr="00C86828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оцен-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ку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отбор</w:t>
            </w:r>
            <w:r w:rsidRPr="00C86828">
              <w:rPr>
                <w:rFonts w:ascii="Times New Roman" w:hAnsi="Times New Roman" w:cs="Times New Roman"/>
                <w:spacing w:val="1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идей)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0"/>
              </w:numPr>
              <w:spacing w:before="98" w:line="228" w:lineRule="auto"/>
              <w:ind w:left="420" w:right="19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9</w:t>
            </w:r>
            <w:r w:rsidRPr="00072105">
              <w:rPr>
                <w:rFonts w:ascii="Times New Roman" w:hAnsi="Times New Roman" w:cs="Times New Roman"/>
                <w:spacing w:val="15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кл.,</w:t>
            </w:r>
            <w:r w:rsidRPr="00072105">
              <w:rPr>
                <w:rFonts w:ascii="Times New Roman" w:hAnsi="Times New Roman" w:cs="Times New Roman"/>
                <w:spacing w:val="14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Фантастиче-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ский</w:t>
            </w:r>
            <w:r w:rsidRPr="00072105">
              <w:rPr>
                <w:rFonts w:ascii="Times New Roman" w:hAnsi="Times New Roman" w:cs="Times New Roman"/>
                <w:spacing w:val="22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мир,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0"/>
              </w:numPr>
              <w:spacing w:line="228" w:lineRule="auto"/>
              <w:ind w:left="420" w:right="2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9</w:t>
            </w:r>
            <w:r w:rsidRPr="00072105">
              <w:rPr>
                <w:rFonts w:ascii="Times New Roman" w:hAnsi="Times New Roman" w:cs="Times New Roman"/>
                <w:spacing w:val="2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кл.,</w:t>
            </w:r>
            <w:r w:rsidRPr="00072105">
              <w:rPr>
                <w:rFonts w:ascii="Times New Roman" w:hAnsi="Times New Roman" w:cs="Times New Roman"/>
                <w:spacing w:val="2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Социальная</w:t>
            </w:r>
            <w:r w:rsidRPr="00072105">
              <w:rPr>
                <w:rFonts w:ascii="Times New Roman" w:hAnsi="Times New Roman" w:cs="Times New Roman"/>
                <w:spacing w:val="-42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реклама,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0"/>
              </w:numPr>
              <w:spacing w:line="228" w:lineRule="auto"/>
              <w:ind w:left="420" w:right="195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9</w:t>
            </w:r>
            <w:r w:rsidRPr="00072105">
              <w:rPr>
                <w:rFonts w:ascii="Times New Roman" w:hAnsi="Times New Roman" w:cs="Times New Roman"/>
                <w:spacing w:val="27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кл.,</w:t>
            </w:r>
            <w:r w:rsidRPr="00072105">
              <w:rPr>
                <w:rFonts w:ascii="Times New Roman" w:hAnsi="Times New Roman" w:cs="Times New Roman"/>
                <w:spacing w:val="22"/>
                <w:w w:val="12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NB</w:t>
            </w:r>
            <w:r w:rsidRPr="00072105">
              <w:rPr>
                <w:rFonts w:ascii="Times New Roman" w:hAnsi="Times New Roman" w:cs="Times New Roman"/>
                <w:spacing w:val="26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или</w:t>
            </w:r>
            <w:r w:rsidRPr="00072105">
              <w:rPr>
                <w:rFonts w:ascii="Times New Roman" w:hAnsi="Times New Roman" w:cs="Times New Roman"/>
                <w:spacing w:val="26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По-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метки</w:t>
            </w:r>
            <w:r w:rsidRPr="00072105">
              <w:rPr>
                <w:rFonts w:ascii="Times New Roman" w:hAnsi="Times New Roman" w:cs="Times New Roman"/>
                <w:spacing w:val="2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</w:t>
            </w:r>
            <w:r w:rsidRPr="00072105">
              <w:rPr>
                <w:rFonts w:ascii="Times New Roman" w:hAnsi="Times New Roman" w:cs="Times New Roman"/>
                <w:spacing w:val="2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полях,</w:t>
            </w:r>
          </w:p>
        </w:tc>
      </w:tr>
      <w:tr w:rsidR="004131F7" w:rsidRPr="00072105" w:rsidTr="00072105">
        <w:tblPrEx>
          <w:tblLook w:val="00A0"/>
        </w:tblPrEx>
        <w:trPr>
          <w:trHeight w:val="4655"/>
        </w:trPr>
        <w:tc>
          <w:tcPr>
            <w:tcW w:w="529" w:type="dxa"/>
          </w:tcPr>
          <w:p w:rsidR="004131F7" w:rsidRPr="00072105" w:rsidRDefault="004131F7" w:rsidP="00072105">
            <w:pPr>
              <w:pStyle w:val="TableParagraph"/>
              <w:spacing w:before="42"/>
              <w:ind w:right="151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14.</w:t>
            </w:r>
          </w:p>
          <w:p w:rsidR="004131F7" w:rsidRPr="00072105" w:rsidRDefault="004131F7" w:rsidP="00072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4131F7" w:rsidRPr="00072105" w:rsidRDefault="004131F7" w:rsidP="00072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4131F7" w:rsidRPr="00072105" w:rsidRDefault="004131F7" w:rsidP="00072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4131F7" w:rsidRPr="00072105" w:rsidRDefault="004131F7" w:rsidP="00072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4131F7" w:rsidRPr="00072105" w:rsidRDefault="004131F7" w:rsidP="00072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4131F7" w:rsidRPr="00072105" w:rsidRDefault="004131F7" w:rsidP="00072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4131F7" w:rsidRPr="00072105" w:rsidRDefault="004131F7" w:rsidP="00072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4131F7" w:rsidRPr="00072105" w:rsidRDefault="004131F7" w:rsidP="00072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4131F7" w:rsidRPr="00072105" w:rsidRDefault="004131F7" w:rsidP="00072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4131F7" w:rsidRPr="00072105" w:rsidRDefault="004131F7" w:rsidP="00072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4131F7" w:rsidRPr="00072105" w:rsidRDefault="004131F7" w:rsidP="00072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4131F7" w:rsidRPr="00072105" w:rsidRDefault="004131F7" w:rsidP="00072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4131F7" w:rsidRPr="00072105" w:rsidRDefault="004131F7" w:rsidP="00072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4131F7" w:rsidRPr="00072105" w:rsidRDefault="004131F7" w:rsidP="00072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4131F7" w:rsidRPr="00072105" w:rsidRDefault="004131F7" w:rsidP="00072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31" w:type="dxa"/>
            <w:gridSpan w:val="2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5" w:right="115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Выдвиже-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кре-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ативных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идей</w:t>
            </w:r>
            <w:r w:rsidRPr="00C86828">
              <w:rPr>
                <w:rFonts w:ascii="Times New Roman" w:hAnsi="Times New Roman" w:cs="Times New Roman"/>
                <w:spacing w:val="15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5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их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доработ-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ка.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9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Оригинальность</w:t>
            </w:r>
            <w:r w:rsidRPr="00C86828">
              <w:rPr>
                <w:rFonts w:ascii="Times New Roman" w:hAnsi="Times New Roman" w:cs="Times New Roman"/>
                <w:spacing w:val="1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проработанность.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суждение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проблемы: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1"/>
              </w:numPr>
              <w:spacing w:before="99" w:line="228" w:lineRule="auto"/>
              <w:ind w:left="453" w:right="254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какой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жизнен-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ной ситуации мне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 xml:space="preserve">помогла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креатив-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ность?</w:t>
            </w:r>
          </w:p>
        </w:tc>
        <w:tc>
          <w:tcPr>
            <w:tcW w:w="1966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8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Совместное</w:t>
            </w:r>
            <w:r w:rsidRPr="00C86828">
              <w:rPr>
                <w:rFonts w:ascii="Times New Roman" w:hAnsi="Times New Roman" w:cs="Times New Roman"/>
                <w:spacing w:val="6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чтение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текста</w:t>
            </w:r>
            <w:r w:rsidRPr="00C86828">
              <w:rPr>
                <w:rFonts w:ascii="Times New Roman" w:hAnsi="Times New Roman" w:cs="Times New Roman"/>
                <w:spacing w:val="37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заданий.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8" w:right="82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Маркировка</w:t>
            </w:r>
            <w:r w:rsidRPr="00C86828">
              <w:rPr>
                <w:rFonts w:ascii="Times New Roman" w:hAnsi="Times New Roman" w:cs="Times New Roman"/>
                <w:spacing w:val="8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текста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</w:t>
            </w:r>
            <w:r w:rsidRPr="00C86828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целью</w:t>
            </w:r>
            <w:r w:rsidRPr="00C86828">
              <w:rPr>
                <w:rFonts w:ascii="Times New Roman" w:hAnsi="Times New Roman" w:cs="Times New Roman"/>
                <w:spacing w:val="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выделения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основных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требова-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ний.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Совместная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деятельность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анализу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предло-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женных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ситуаций.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Моделируем</w:t>
            </w:r>
            <w:r w:rsidRPr="00C86828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ситуа-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цию:</w:t>
            </w:r>
            <w:r w:rsidRPr="00C86828">
              <w:rPr>
                <w:rFonts w:ascii="Times New Roman" w:hAnsi="Times New Roman" w:cs="Times New Roman"/>
                <w:spacing w:val="2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когда</w:t>
            </w:r>
            <w:r w:rsidRPr="00C86828">
              <w:rPr>
                <w:rFonts w:ascii="Times New Roman" w:hAnsi="Times New Roman" w:cs="Times New Roman"/>
                <w:spacing w:val="2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</w:p>
          <w:p w:rsidR="004131F7" w:rsidRPr="00072105" w:rsidRDefault="004131F7" w:rsidP="00072105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жизни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может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пона-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добиться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креатив-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ность?</w:t>
            </w:r>
          </w:p>
          <w:p w:rsidR="004131F7" w:rsidRPr="00072105" w:rsidRDefault="004131F7" w:rsidP="00072105">
            <w:pPr>
              <w:pStyle w:val="TableParagraph"/>
              <w:spacing w:before="91" w:line="206" w:lineRule="exact"/>
              <w:ind w:left="79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Подведение</w:t>
            </w:r>
            <w:r w:rsidRPr="00072105">
              <w:rPr>
                <w:rFonts w:ascii="Times New Roman" w:hAnsi="Times New Roman" w:cs="Times New Roman"/>
                <w:spacing w:val="34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итогов:</w:t>
            </w:r>
          </w:p>
          <w:p w:rsidR="004131F7" w:rsidRPr="00072105" w:rsidRDefault="004131F7" w:rsidP="00072105">
            <w:pPr>
              <w:pStyle w:val="TableParagraph"/>
              <w:spacing w:before="3" w:line="228" w:lineRule="auto"/>
              <w:ind w:left="79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–</w:t>
            </w:r>
            <w:r w:rsidRPr="00072105">
              <w:rPr>
                <w:rFonts w:ascii="Times New Roman" w:hAnsi="Times New Roman" w:cs="Times New Roman"/>
                <w:spacing w:val="19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072105">
              <w:rPr>
                <w:rFonts w:ascii="Times New Roman" w:hAnsi="Times New Roman" w:cs="Times New Roman"/>
                <w:spacing w:val="19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каких</w:t>
            </w:r>
            <w:r w:rsidRPr="00072105">
              <w:rPr>
                <w:rFonts w:ascii="Times New Roman" w:hAnsi="Times New Roman" w:cs="Times New Roman"/>
                <w:spacing w:val="19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ситуаци-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ях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наилучшим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шением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проблемы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является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традици-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онное,</w:t>
            </w:r>
            <w:r w:rsidRPr="00072105">
              <w:rPr>
                <w:rFonts w:ascii="Times New Roman" w:hAnsi="Times New Roman" w:cs="Times New Roman"/>
                <w:spacing w:val="24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а</w:t>
            </w:r>
            <w:r w:rsidRPr="00072105">
              <w:rPr>
                <w:rFonts w:ascii="Times New Roman" w:hAnsi="Times New Roman" w:cs="Times New Roman"/>
                <w:spacing w:val="24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072105">
              <w:rPr>
                <w:rFonts w:ascii="Times New Roman" w:hAnsi="Times New Roman" w:cs="Times New Roman"/>
                <w:spacing w:val="24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каких</w:t>
            </w:r>
            <w:r w:rsidRPr="00072105">
              <w:rPr>
                <w:rFonts w:ascii="Times New Roman" w:hAnsi="Times New Roman" w:cs="Times New Roman"/>
                <w:spacing w:val="24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–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креативное?</w:t>
            </w:r>
          </w:p>
        </w:tc>
        <w:tc>
          <w:tcPr>
            <w:tcW w:w="1317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8" w:right="106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ма-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лых  группах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</w:t>
            </w:r>
            <w:r w:rsidRPr="00C86828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поиску</w:t>
            </w:r>
            <w:r w:rsidRPr="00C86828">
              <w:rPr>
                <w:rFonts w:ascii="Times New Roman" w:hAnsi="Times New Roman" w:cs="Times New Roman"/>
                <w:spacing w:val="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ана-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логий,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связей,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ассоциаций.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8" w:right="67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</w:t>
            </w:r>
            <w:r w:rsidRPr="00C86828">
              <w:rPr>
                <w:rFonts w:ascii="Times New Roman" w:hAnsi="Times New Roman" w:cs="Times New Roman"/>
                <w:spacing w:val="1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парах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малых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груп-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пах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анализу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моделирова-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нию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ситуаций,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</w:t>
            </w:r>
            <w:r w:rsidRPr="00C86828">
              <w:rPr>
                <w:rFonts w:ascii="Times New Roman" w:hAnsi="Times New Roman" w:cs="Times New Roman"/>
                <w:spacing w:val="1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подведе</w:t>
            </w:r>
          </w:p>
          <w:p w:rsidR="004131F7" w:rsidRPr="00072105" w:rsidRDefault="004131F7" w:rsidP="00072105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нию</w:t>
            </w:r>
            <w:r w:rsidRPr="00072105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итогов.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Презентация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результатов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обсуждения.</w:t>
            </w:r>
          </w:p>
        </w:tc>
        <w:tc>
          <w:tcPr>
            <w:tcW w:w="2129" w:type="dxa"/>
            <w:gridSpan w:val="2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7" w:right="23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20"/>
                <w:sz w:val="18"/>
                <w:szCs w:val="18"/>
              </w:rPr>
              <w:t>Портал ИСРО РАО</w:t>
            </w:r>
            <w:r w:rsidRPr="00C86828">
              <w:rPr>
                <w:rFonts w:ascii="Times New Roman" w:hAnsi="Times New Roman" w:cs="Times New Roman"/>
                <w:spacing w:val="-45"/>
                <w:w w:val="120"/>
                <w:sz w:val="18"/>
                <w:szCs w:val="18"/>
              </w:rPr>
              <w:t xml:space="preserve"> </w:t>
            </w:r>
            <w:hyperlink r:id="rId18">
              <w:r w:rsidRPr="00C86828">
                <w:rPr>
                  <w:rFonts w:ascii="Times New Roman" w:hAnsi="Times New Roman" w:cs="Times New Roman"/>
                  <w:w w:val="115"/>
                  <w:sz w:val="18"/>
                  <w:szCs w:val="18"/>
                </w:rPr>
                <w:t>(</w:t>
              </w:r>
              <w:r w:rsidRPr="00072105">
                <w:rPr>
                  <w:rFonts w:ascii="Times New Roman" w:hAnsi="Times New Roman" w:cs="Times New Roman"/>
                  <w:w w:val="115"/>
                  <w:sz w:val="18"/>
                  <w:szCs w:val="18"/>
                  <w:lang w:val="en-US"/>
                </w:rPr>
                <w:t>h</w:t>
              </w:r>
            </w:hyperlink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t</w:t>
            </w:r>
            <w:hyperlink r:id="rId19">
              <w:r w:rsidRPr="00072105">
                <w:rPr>
                  <w:rFonts w:ascii="Times New Roman" w:hAnsi="Times New Roman" w:cs="Times New Roman"/>
                  <w:w w:val="115"/>
                  <w:sz w:val="18"/>
                  <w:szCs w:val="18"/>
                  <w:lang w:val="en-US"/>
                </w:rPr>
                <w:t>tp</w:t>
              </w:r>
              <w:r w:rsidRPr="00C86828">
                <w:rPr>
                  <w:rFonts w:ascii="Times New Roman" w:hAnsi="Times New Roman" w:cs="Times New Roman"/>
                  <w:w w:val="115"/>
                  <w:sz w:val="18"/>
                  <w:szCs w:val="18"/>
                </w:rPr>
                <w:t>://</w:t>
              </w:r>
              <w:r w:rsidRPr="00072105">
                <w:rPr>
                  <w:rFonts w:ascii="Times New Roman" w:hAnsi="Times New Roman" w:cs="Times New Roman"/>
                  <w:w w:val="115"/>
                  <w:sz w:val="18"/>
                  <w:szCs w:val="18"/>
                  <w:lang w:val="en-US"/>
                </w:rPr>
                <w:t>skiv</w:t>
              </w:r>
              <w:r w:rsidRPr="00C86828">
                <w:rPr>
                  <w:rFonts w:ascii="Times New Roman" w:hAnsi="Times New Roman" w:cs="Times New Roman"/>
                  <w:w w:val="115"/>
                  <w:sz w:val="18"/>
                  <w:szCs w:val="18"/>
                </w:rPr>
                <w:t>.</w:t>
              </w:r>
              <w:r w:rsidRPr="00072105">
                <w:rPr>
                  <w:rFonts w:ascii="Times New Roman" w:hAnsi="Times New Roman" w:cs="Times New Roman"/>
                  <w:w w:val="115"/>
                  <w:sz w:val="18"/>
                  <w:szCs w:val="18"/>
                  <w:lang w:val="en-US"/>
                </w:rPr>
                <w:t>instrao</w:t>
              </w:r>
              <w:r w:rsidRPr="00C86828">
                <w:rPr>
                  <w:rFonts w:ascii="Times New Roman" w:hAnsi="Times New Roman" w:cs="Times New Roman"/>
                  <w:w w:val="115"/>
                  <w:sz w:val="18"/>
                  <w:szCs w:val="18"/>
                </w:rPr>
                <w:t>.</w:t>
              </w:r>
            </w:hyperlink>
            <w:r w:rsidRPr="00C86828">
              <w:rPr>
                <w:rFonts w:ascii="Times New Roman" w:hAnsi="Times New Roman" w:cs="Times New Roman"/>
                <w:spacing w:val="-44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20"/>
                <w:sz w:val="18"/>
                <w:szCs w:val="18"/>
              </w:rPr>
              <w:t>)</w:t>
            </w:r>
          </w:p>
          <w:p w:rsidR="004131F7" w:rsidRPr="00C86828" w:rsidRDefault="004131F7" w:rsidP="00072105">
            <w:pPr>
              <w:pStyle w:val="TableParagraph"/>
              <w:spacing w:before="99" w:line="228" w:lineRule="auto"/>
              <w:ind w:left="77" w:right="144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Комплексные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ния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(задания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вы-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движение</w:t>
            </w:r>
            <w:r w:rsidRPr="00C86828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креатив-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 xml:space="preserve">ных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идей, доработку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идей)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1"/>
              </w:numPr>
              <w:spacing w:before="98" w:line="228" w:lineRule="auto"/>
              <w:ind w:left="420" w:right="19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9</w:t>
            </w:r>
            <w:r w:rsidRPr="00072105">
              <w:rPr>
                <w:rFonts w:ascii="Times New Roman" w:hAnsi="Times New Roman" w:cs="Times New Roman"/>
                <w:spacing w:val="15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кл.,</w:t>
            </w:r>
            <w:r w:rsidRPr="00072105">
              <w:rPr>
                <w:rFonts w:ascii="Times New Roman" w:hAnsi="Times New Roman" w:cs="Times New Roman"/>
                <w:spacing w:val="14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Фантастический</w:t>
            </w:r>
            <w:r w:rsidRPr="00072105">
              <w:rPr>
                <w:rFonts w:ascii="Times New Roman" w:hAnsi="Times New Roman" w:cs="Times New Roman"/>
                <w:spacing w:val="22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мир,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1"/>
              </w:numPr>
              <w:spacing w:before="50" w:line="228" w:lineRule="auto"/>
              <w:ind w:left="420" w:right="239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9 кл., Социальная</w:t>
            </w:r>
            <w:r w:rsidRPr="00072105">
              <w:rPr>
                <w:rFonts w:ascii="Times New Roman" w:hAnsi="Times New Roman" w:cs="Times New Roman"/>
                <w:spacing w:val="-43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реклама,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1"/>
              </w:numPr>
              <w:spacing w:line="228" w:lineRule="auto"/>
              <w:ind w:left="420" w:right="237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 xml:space="preserve">9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 xml:space="preserve">кл.,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NB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 xml:space="preserve"> или По-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метки на полях, 9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 xml:space="preserve">кл.,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Видеть глаза-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ми</w:t>
            </w:r>
            <w:r w:rsidRPr="00072105">
              <w:rPr>
                <w:rFonts w:ascii="Times New Roman" w:hAnsi="Times New Roman" w:cs="Times New Roman"/>
                <w:spacing w:val="2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души,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1"/>
              </w:numPr>
              <w:spacing w:line="228" w:lineRule="auto"/>
              <w:ind w:left="420" w:right="182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9</w:t>
            </w:r>
            <w:r w:rsidRPr="00072105">
              <w:rPr>
                <w:rFonts w:ascii="Times New Roman" w:hAnsi="Times New Roman" w:cs="Times New Roman"/>
                <w:spacing w:val="6"/>
                <w:w w:val="12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кл.,</w:t>
            </w:r>
            <w:r w:rsidRPr="00072105">
              <w:rPr>
                <w:rFonts w:ascii="Times New Roman" w:hAnsi="Times New Roman" w:cs="Times New Roman"/>
                <w:spacing w:val="6"/>
                <w:w w:val="12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Как</w:t>
            </w:r>
            <w:r w:rsidRPr="00072105">
              <w:rPr>
                <w:rFonts w:ascii="Times New Roman" w:hAnsi="Times New Roman" w:cs="Times New Roman"/>
                <w:spacing w:val="5"/>
                <w:w w:val="12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защи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щаться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от</w:t>
            </w:r>
            <w:r w:rsidRPr="00072105"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манипу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ляций,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1"/>
              </w:numPr>
              <w:spacing w:line="228" w:lineRule="auto"/>
              <w:ind w:left="420" w:right="36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9 кл., Транспорт</w:t>
            </w:r>
            <w:r w:rsidRPr="00072105">
              <w:rPr>
                <w:rFonts w:ascii="Times New Roman" w:hAnsi="Times New Roman" w:cs="Times New Roman"/>
                <w:spacing w:val="-43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будущего</w:t>
            </w:r>
          </w:p>
        </w:tc>
      </w:tr>
      <w:tr w:rsidR="004131F7" w:rsidRPr="00072105" w:rsidTr="00072105">
        <w:tblPrEx>
          <w:tblLook w:val="00A0"/>
        </w:tblPrEx>
        <w:trPr>
          <w:trHeight w:val="4034"/>
        </w:trPr>
        <w:tc>
          <w:tcPr>
            <w:tcW w:w="529" w:type="dxa"/>
          </w:tcPr>
          <w:p w:rsidR="004131F7" w:rsidRPr="00072105" w:rsidRDefault="004131F7" w:rsidP="00072105">
            <w:pPr>
              <w:pStyle w:val="TableParagraph"/>
              <w:spacing w:before="42"/>
              <w:ind w:left="7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15.</w:t>
            </w:r>
          </w:p>
        </w:tc>
        <w:tc>
          <w:tcPr>
            <w:tcW w:w="1031" w:type="dxa"/>
            <w:gridSpan w:val="2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4"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От</w:t>
            </w:r>
            <w:r w:rsidRPr="00C86828">
              <w:rPr>
                <w:rFonts w:ascii="Times New Roman" w:hAnsi="Times New Roman" w:cs="Times New Roman"/>
                <w:spacing w:val="16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выдви-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жения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до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z w:val="18"/>
                <w:szCs w:val="18"/>
              </w:rPr>
              <w:t>доработки</w:t>
            </w:r>
            <w:r w:rsidRPr="00C86828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идей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9" w:right="68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Использование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выков</w:t>
            </w:r>
            <w:r w:rsidRPr="00C86828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креативного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мышления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 xml:space="preserve"> для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созда-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ния</w:t>
            </w:r>
            <w:r w:rsidRPr="00C86828">
              <w:rPr>
                <w:rFonts w:ascii="Times New Roman" w:hAnsi="Times New Roman" w:cs="Times New Roman"/>
                <w:spacing w:val="2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продукта.</w:t>
            </w:r>
          </w:p>
        </w:tc>
        <w:tc>
          <w:tcPr>
            <w:tcW w:w="1966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9" w:righ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Выполнение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проекта</w:t>
            </w:r>
            <w:r w:rsidRPr="00C86828">
              <w:rPr>
                <w:rFonts w:ascii="Times New Roman" w:hAnsi="Times New Roman" w:cs="Times New Roman"/>
                <w:spacing w:val="22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на</w:t>
            </w:r>
            <w:r w:rsidRPr="00C86828">
              <w:rPr>
                <w:rFonts w:ascii="Times New Roman" w:hAnsi="Times New Roman" w:cs="Times New Roman"/>
                <w:spacing w:val="23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осно-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ве</w:t>
            </w:r>
            <w:r w:rsidRPr="00C86828">
              <w:rPr>
                <w:rFonts w:ascii="Times New Roman" w:hAnsi="Times New Roman" w:cs="Times New Roman"/>
                <w:spacing w:val="3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комплексного</w:t>
            </w:r>
          </w:p>
          <w:p w:rsidR="004131F7" w:rsidRPr="00072105" w:rsidRDefault="004131F7" w:rsidP="00072105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задания</w:t>
            </w:r>
            <w:r w:rsidRPr="00072105">
              <w:rPr>
                <w:rFonts w:ascii="Times New Roman" w:hAnsi="Times New Roman" w:cs="Times New Roman"/>
                <w:spacing w:val="24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(по</w:t>
            </w:r>
            <w:r w:rsidRPr="00072105">
              <w:rPr>
                <w:rFonts w:ascii="Times New Roman" w:hAnsi="Times New Roman" w:cs="Times New Roman"/>
                <w:spacing w:val="25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выбору</w:t>
            </w:r>
            <w:r w:rsidRPr="00072105">
              <w:rPr>
                <w:rFonts w:ascii="Times New Roman" w:hAnsi="Times New Roman" w:cs="Times New Roman"/>
                <w:spacing w:val="-38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учителя):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2"/>
              </w:numPr>
              <w:spacing w:before="90" w:line="206" w:lineRule="exact"/>
              <w:ind w:left="44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конкурс</w:t>
            </w:r>
            <w:r w:rsidRPr="00072105">
              <w:rPr>
                <w:rFonts w:ascii="Times New Roman" w:hAnsi="Times New Roman" w:cs="Times New Roman"/>
                <w:spacing w:val="29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идей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2"/>
              </w:numPr>
              <w:spacing w:before="3" w:line="228" w:lineRule="auto"/>
              <w:ind w:left="443" w:right="12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  <w:lang w:val="en-US"/>
              </w:rPr>
              <w:t>«Благодарим</w:t>
            </w:r>
            <w:r w:rsidRPr="00072105">
              <w:rPr>
                <w:rFonts w:ascii="Times New Roman" w:hAnsi="Times New Roman" w:cs="Times New Roman"/>
                <w:spacing w:val="5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своих</w:t>
            </w:r>
            <w:r w:rsidRPr="00072105">
              <w:rPr>
                <w:rFonts w:ascii="Times New Roman" w:hAnsi="Times New Roman" w:cs="Times New Roman"/>
                <w:spacing w:val="23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учителей»,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2"/>
              </w:numPr>
              <w:spacing w:line="228" w:lineRule="auto"/>
              <w:ind w:left="443" w:right="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социальное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проектирование.</w:t>
            </w:r>
          </w:p>
          <w:p w:rsidR="004131F7" w:rsidRPr="00C86828" w:rsidRDefault="004131F7" w:rsidP="00072105">
            <w:pPr>
              <w:pStyle w:val="TableParagraph"/>
              <w:numPr>
                <w:ilvl w:val="0"/>
                <w:numId w:val="42"/>
              </w:numPr>
              <w:spacing w:line="228" w:lineRule="auto"/>
              <w:ind w:left="443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«Как</w:t>
            </w:r>
            <w:r w:rsidRPr="00C86828">
              <w:rPr>
                <w:rFonts w:ascii="Times New Roman" w:hAnsi="Times New Roman" w:cs="Times New Roman"/>
                <w:spacing w:val="2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я</w:t>
            </w:r>
            <w:r w:rsidRPr="00C86828">
              <w:rPr>
                <w:rFonts w:ascii="Times New Roman" w:hAnsi="Times New Roman" w:cs="Times New Roman"/>
                <w:spacing w:val="2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вижу</w:t>
            </w:r>
            <w:r w:rsidRPr="00C86828">
              <w:rPr>
                <w:rFonts w:ascii="Times New Roman" w:hAnsi="Times New Roman" w:cs="Times New Roman"/>
                <w:spacing w:val="2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свое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будущее?»,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2"/>
              </w:numPr>
              <w:spacing w:line="228" w:lineRule="auto"/>
              <w:ind w:left="443" w:right="16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  <w:lang w:val="en-US"/>
              </w:rPr>
              <w:t>футуристическая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выставка,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2"/>
              </w:numPr>
              <w:spacing w:before="62" w:line="211" w:lineRule="auto"/>
              <w:ind w:left="443" w:right="238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spacing w:val="1"/>
                <w:w w:val="105"/>
                <w:position w:val="1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подготовка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проведение</w:t>
            </w:r>
            <w:r w:rsidRPr="00072105">
              <w:rPr>
                <w:rFonts w:ascii="Times New Roman" w:hAnsi="Times New Roman" w:cs="Times New Roman"/>
                <w:spacing w:val="2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соци-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ально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значимого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мероприятия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(например,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помощи  людям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</w:t>
            </w:r>
            <w:r w:rsidRPr="00072105">
              <w:rPr>
                <w:rFonts w:ascii="Times New Roman" w:hAnsi="Times New Roman" w:cs="Times New Roman"/>
                <w:spacing w:val="22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особенностями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здоровья),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2"/>
              </w:numPr>
              <w:spacing w:before="101" w:line="211" w:lineRule="auto"/>
              <w:ind w:left="443" w:right="406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планирование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и</w:t>
            </w:r>
            <w:r w:rsidRPr="00072105">
              <w:rPr>
                <w:rFonts w:ascii="Times New Roman" w:hAnsi="Times New Roman" w:cs="Times New Roman"/>
                <w:spacing w:val="38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организация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2"/>
              </w:numPr>
              <w:spacing w:line="228" w:lineRule="auto"/>
              <w:ind w:left="443" w:right="161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системы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меропри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ятий по помощи в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учебе.</w:t>
            </w:r>
          </w:p>
        </w:tc>
        <w:tc>
          <w:tcPr>
            <w:tcW w:w="1317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ма-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лых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группах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Презентация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результатов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обсуждения</w:t>
            </w:r>
          </w:p>
        </w:tc>
        <w:tc>
          <w:tcPr>
            <w:tcW w:w="2129" w:type="dxa"/>
            <w:gridSpan w:val="2"/>
          </w:tcPr>
          <w:p w:rsidR="004131F7" w:rsidRPr="00F039CF" w:rsidRDefault="004131F7" w:rsidP="00072105">
            <w:pPr>
              <w:pStyle w:val="TableParagraph"/>
              <w:spacing w:before="50" w:line="228" w:lineRule="auto"/>
              <w:ind w:left="77" w:right="23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20"/>
                <w:sz w:val="18"/>
                <w:szCs w:val="18"/>
              </w:rPr>
              <w:t>Портал ИСРО РАО</w:t>
            </w:r>
            <w:r w:rsidRPr="00C86828">
              <w:rPr>
                <w:rFonts w:ascii="Times New Roman" w:hAnsi="Times New Roman" w:cs="Times New Roman"/>
                <w:spacing w:val="-45"/>
                <w:w w:val="120"/>
                <w:sz w:val="18"/>
                <w:szCs w:val="18"/>
              </w:rPr>
              <w:t xml:space="preserve"> </w:t>
            </w:r>
            <w:hyperlink r:id="rId20">
              <w:r w:rsidRPr="00C86828">
                <w:rPr>
                  <w:rFonts w:ascii="Times New Roman" w:hAnsi="Times New Roman" w:cs="Times New Roman"/>
                  <w:w w:val="115"/>
                  <w:sz w:val="18"/>
                  <w:szCs w:val="18"/>
                </w:rPr>
                <w:t>(</w:t>
              </w:r>
              <w:r w:rsidRPr="00072105">
                <w:rPr>
                  <w:rFonts w:ascii="Times New Roman" w:hAnsi="Times New Roman" w:cs="Times New Roman"/>
                  <w:w w:val="115"/>
                  <w:sz w:val="18"/>
                  <w:szCs w:val="18"/>
                  <w:lang w:val="en-US"/>
                </w:rPr>
                <w:t>h</w:t>
              </w:r>
            </w:hyperlink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t</w:t>
            </w:r>
            <w:hyperlink r:id="rId21">
              <w:r w:rsidRPr="00072105">
                <w:rPr>
                  <w:rFonts w:ascii="Times New Roman" w:hAnsi="Times New Roman" w:cs="Times New Roman"/>
                  <w:w w:val="115"/>
                  <w:sz w:val="18"/>
                  <w:szCs w:val="18"/>
                  <w:lang w:val="en-US"/>
                </w:rPr>
                <w:t>tp</w:t>
              </w:r>
              <w:r w:rsidRPr="00C86828">
                <w:rPr>
                  <w:rFonts w:ascii="Times New Roman" w:hAnsi="Times New Roman" w:cs="Times New Roman"/>
                  <w:w w:val="115"/>
                  <w:sz w:val="18"/>
                  <w:szCs w:val="18"/>
                </w:rPr>
                <w:t>://</w:t>
              </w:r>
              <w:r w:rsidRPr="00072105">
                <w:rPr>
                  <w:rFonts w:ascii="Times New Roman" w:hAnsi="Times New Roman" w:cs="Times New Roman"/>
                  <w:w w:val="115"/>
                  <w:sz w:val="18"/>
                  <w:szCs w:val="18"/>
                  <w:lang w:val="en-US"/>
                </w:rPr>
                <w:t>skiv</w:t>
              </w:r>
              <w:r w:rsidRPr="00C86828">
                <w:rPr>
                  <w:rFonts w:ascii="Times New Roman" w:hAnsi="Times New Roman" w:cs="Times New Roman"/>
                  <w:w w:val="115"/>
                  <w:sz w:val="18"/>
                  <w:szCs w:val="18"/>
                </w:rPr>
                <w:t>.</w:t>
              </w:r>
              <w:r w:rsidRPr="00072105">
                <w:rPr>
                  <w:rFonts w:ascii="Times New Roman" w:hAnsi="Times New Roman" w:cs="Times New Roman"/>
                  <w:w w:val="115"/>
                  <w:sz w:val="18"/>
                  <w:szCs w:val="18"/>
                  <w:lang w:val="en-US"/>
                </w:rPr>
                <w:t>instrao</w:t>
              </w:r>
              <w:r w:rsidRPr="00C86828">
                <w:rPr>
                  <w:rFonts w:ascii="Times New Roman" w:hAnsi="Times New Roman" w:cs="Times New Roman"/>
                  <w:w w:val="115"/>
                  <w:sz w:val="18"/>
                  <w:szCs w:val="18"/>
                </w:rPr>
                <w:t>.</w:t>
              </w:r>
            </w:hyperlink>
            <w:r w:rsidRPr="00C86828">
              <w:rPr>
                <w:rFonts w:ascii="Times New Roman" w:hAnsi="Times New Roman" w:cs="Times New Roman"/>
                <w:spacing w:val="-44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ru</w:t>
            </w:r>
            <w:r w:rsidRPr="00F039CF">
              <w:rPr>
                <w:rFonts w:ascii="Times New Roman" w:hAnsi="Times New Roman" w:cs="Times New Roman"/>
                <w:w w:val="120"/>
                <w:sz w:val="18"/>
                <w:szCs w:val="18"/>
              </w:rPr>
              <w:t>)</w:t>
            </w:r>
          </w:p>
          <w:p w:rsidR="004131F7" w:rsidRPr="00072105" w:rsidRDefault="004131F7" w:rsidP="00072105">
            <w:pPr>
              <w:pStyle w:val="TableParagraph"/>
              <w:spacing w:before="90"/>
              <w:ind w:left="7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По</w:t>
            </w:r>
            <w:r w:rsidRPr="00072105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выбору</w:t>
            </w:r>
            <w:r w:rsidRPr="00072105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учителя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3"/>
              </w:numPr>
              <w:spacing w:before="55" w:line="228" w:lineRule="auto"/>
              <w:ind w:left="420" w:right="41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9</w:t>
            </w:r>
            <w:r w:rsidRPr="00072105">
              <w:rPr>
                <w:rFonts w:ascii="Times New Roman" w:hAnsi="Times New Roman" w:cs="Times New Roman"/>
                <w:spacing w:val="2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кл.,</w:t>
            </w:r>
            <w:r w:rsidRPr="00072105">
              <w:rPr>
                <w:rFonts w:ascii="Times New Roman" w:hAnsi="Times New Roman" w:cs="Times New Roman"/>
                <w:spacing w:val="3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Благодар-</w:t>
            </w:r>
            <w:r w:rsidRPr="00072105">
              <w:rPr>
                <w:rFonts w:ascii="Times New Roman" w:hAnsi="Times New Roman" w:cs="Times New Roman"/>
                <w:spacing w:val="-43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ность,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3"/>
              </w:numPr>
              <w:spacing w:line="228" w:lineRule="auto"/>
              <w:ind w:left="420" w:right="506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7 кл., Нужный</w:t>
            </w:r>
            <w:r w:rsidRPr="00072105">
              <w:rPr>
                <w:rFonts w:ascii="Times New Roman" w:hAnsi="Times New Roman" w:cs="Times New Roman"/>
                <w:spacing w:val="-46"/>
                <w:w w:val="12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предмет,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3"/>
              </w:numPr>
              <w:spacing w:line="228" w:lineRule="auto"/>
              <w:ind w:left="420" w:right="19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9</w:t>
            </w:r>
            <w:r w:rsidRPr="00072105">
              <w:rPr>
                <w:rFonts w:ascii="Times New Roman" w:hAnsi="Times New Roman" w:cs="Times New Roman"/>
                <w:spacing w:val="15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кл.,</w:t>
            </w:r>
            <w:r w:rsidRPr="00072105">
              <w:rPr>
                <w:rFonts w:ascii="Times New Roman" w:hAnsi="Times New Roman" w:cs="Times New Roman"/>
                <w:spacing w:val="14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Фантастиче-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ский</w:t>
            </w:r>
            <w:r w:rsidRPr="00072105">
              <w:rPr>
                <w:rFonts w:ascii="Times New Roman" w:hAnsi="Times New Roman" w:cs="Times New Roman"/>
                <w:spacing w:val="22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мир,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3"/>
              </w:numPr>
              <w:spacing w:line="228" w:lineRule="auto"/>
              <w:ind w:left="420" w:right="36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9 кл., Транспорт</w:t>
            </w:r>
            <w:r w:rsidRPr="00072105">
              <w:rPr>
                <w:rFonts w:ascii="Times New Roman" w:hAnsi="Times New Roman" w:cs="Times New Roman"/>
                <w:spacing w:val="-43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будущего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3"/>
              </w:numPr>
              <w:spacing w:line="228" w:lineRule="auto"/>
              <w:ind w:left="420" w:right="279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9</w:t>
            </w:r>
            <w:r w:rsidRPr="00072105">
              <w:rPr>
                <w:rFonts w:ascii="Times New Roman" w:hAnsi="Times New Roman" w:cs="Times New Roman"/>
                <w:spacing w:val="15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кл.,</w:t>
            </w:r>
            <w:r w:rsidRPr="00072105">
              <w:rPr>
                <w:rFonts w:ascii="Times New Roman" w:hAnsi="Times New Roman" w:cs="Times New Roman"/>
                <w:spacing w:val="12"/>
                <w:w w:val="12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Вещества</w:t>
            </w:r>
            <w:r w:rsidRPr="00072105">
              <w:rPr>
                <w:rFonts w:ascii="Times New Roman" w:hAnsi="Times New Roman" w:cs="Times New Roman"/>
                <w:spacing w:val="15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и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материалы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3"/>
              </w:numPr>
              <w:spacing w:line="228" w:lineRule="auto"/>
              <w:ind w:left="420" w:right="246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9</w:t>
            </w:r>
            <w:r w:rsidRPr="00072105">
              <w:rPr>
                <w:rFonts w:ascii="Times New Roman" w:hAnsi="Times New Roman" w:cs="Times New Roman"/>
                <w:spacing w:val="13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</w:rPr>
              <w:t>кл.,</w:t>
            </w:r>
            <w:r w:rsidRPr="00072105">
              <w:rPr>
                <w:rFonts w:ascii="Times New Roman" w:hAnsi="Times New Roman" w:cs="Times New Roman"/>
                <w:spacing w:val="11"/>
                <w:w w:val="12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Рисунок</w:t>
            </w:r>
            <w:r w:rsidRPr="00072105">
              <w:rPr>
                <w:rFonts w:ascii="Times New Roman" w:hAnsi="Times New Roman" w:cs="Times New Roman"/>
                <w:spacing w:val="13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9</w:t>
            </w:r>
            <w:r w:rsidRPr="00072105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2"/>
                <w:w w:val="115"/>
                <w:sz w:val="18"/>
                <w:szCs w:val="18"/>
              </w:rPr>
              <w:t xml:space="preserve">кл., Видеть </w:t>
            </w:r>
            <w:r w:rsidRPr="00072105">
              <w:rPr>
                <w:rFonts w:ascii="Times New Roman" w:hAnsi="Times New Roman" w:cs="Times New Roman"/>
                <w:spacing w:val="-1"/>
                <w:w w:val="115"/>
                <w:sz w:val="18"/>
                <w:szCs w:val="18"/>
              </w:rPr>
              <w:t>глаза-</w:t>
            </w:r>
            <w:r w:rsidRPr="00072105">
              <w:rPr>
                <w:rFonts w:ascii="Times New Roman" w:hAnsi="Times New Roman" w:cs="Times New Roman"/>
                <w:spacing w:val="-43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ми</w:t>
            </w:r>
            <w:r w:rsidRPr="00072105">
              <w:rPr>
                <w:rFonts w:ascii="Times New Roman" w:hAnsi="Times New Roman" w:cs="Times New Roman"/>
                <w:spacing w:val="17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души,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3"/>
              </w:numPr>
              <w:spacing w:line="228" w:lineRule="auto"/>
              <w:ind w:left="420" w:right="309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9 кл., Солнечные</w:t>
            </w:r>
            <w:r w:rsidRPr="00072105">
              <w:rPr>
                <w:rFonts w:ascii="Times New Roman" w:hAnsi="Times New Roman" w:cs="Times New Roman"/>
                <w:spacing w:val="-43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дети</w:t>
            </w:r>
          </w:p>
        </w:tc>
      </w:tr>
      <w:tr w:rsidR="004131F7" w:rsidRPr="00072105" w:rsidTr="00072105">
        <w:tblPrEx>
          <w:tblLook w:val="00A0"/>
        </w:tblPrEx>
        <w:trPr>
          <w:trHeight w:val="2683"/>
        </w:trPr>
        <w:tc>
          <w:tcPr>
            <w:tcW w:w="529" w:type="dxa"/>
          </w:tcPr>
          <w:p w:rsidR="004131F7" w:rsidRPr="00072105" w:rsidRDefault="004131F7" w:rsidP="00072105">
            <w:pPr>
              <w:pStyle w:val="TableParagraph"/>
              <w:spacing w:before="42"/>
              <w:ind w:right="151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16.</w:t>
            </w:r>
          </w:p>
        </w:tc>
        <w:tc>
          <w:tcPr>
            <w:tcW w:w="1031" w:type="dxa"/>
            <w:gridSpan w:val="2"/>
          </w:tcPr>
          <w:p w:rsidR="004131F7" w:rsidRPr="00072105" w:rsidRDefault="004131F7" w:rsidP="00072105">
            <w:pPr>
              <w:pStyle w:val="TableParagraph"/>
              <w:spacing w:before="62" w:line="211" w:lineRule="auto"/>
              <w:ind w:left="75" w:right="5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Диагно-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стика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рефлек-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сия.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Само-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оценка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62" w:line="211" w:lineRule="auto"/>
              <w:ind w:left="79" w:right="375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Креативное мыш-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ление. Диагности-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ческая работа для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9</w:t>
            </w:r>
            <w:r w:rsidRPr="00C86828">
              <w:rPr>
                <w:rFonts w:ascii="Times New Roman" w:hAnsi="Times New Roman" w:cs="Times New Roman"/>
                <w:spacing w:val="2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класса.</w:t>
            </w:r>
          </w:p>
        </w:tc>
        <w:tc>
          <w:tcPr>
            <w:tcW w:w="1966" w:type="dxa"/>
          </w:tcPr>
          <w:p w:rsidR="004131F7" w:rsidRPr="00C86828" w:rsidRDefault="004131F7" w:rsidP="00072105">
            <w:pPr>
              <w:pStyle w:val="TableParagraph"/>
              <w:spacing w:before="62" w:line="211" w:lineRule="auto"/>
              <w:ind w:left="79" w:right="85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Выполнение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итого-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вой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работы.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Обсуж-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результатов.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Взаимо-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самоо-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ценка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результатов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выполнения</w:t>
            </w:r>
          </w:p>
        </w:tc>
        <w:tc>
          <w:tcPr>
            <w:tcW w:w="1317" w:type="dxa"/>
          </w:tcPr>
          <w:p w:rsidR="004131F7" w:rsidRPr="00C86828" w:rsidRDefault="004131F7" w:rsidP="00072105">
            <w:pPr>
              <w:pStyle w:val="TableParagraph"/>
              <w:spacing w:before="62" w:line="211" w:lineRule="auto"/>
              <w:ind w:left="78" w:right="288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Индивиду-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2"/>
                <w:w w:val="110"/>
                <w:sz w:val="18"/>
                <w:szCs w:val="18"/>
              </w:rPr>
              <w:t>альная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рабо-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та.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Работа</w:t>
            </w:r>
            <w:r w:rsidRPr="00C86828">
              <w:rPr>
                <w:rFonts w:ascii="Times New Roman" w:hAnsi="Times New Roman" w:cs="Times New Roman"/>
                <w:spacing w:val="2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парах.</w:t>
            </w:r>
          </w:p>
        </w:tc>
        <w:tc>
          <w:tcPr>
            <w:tcW w:w="2129" w:type="dxa"/>
            <w:gridSpan w:val="2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7" w:righ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spacing w:val="-2"/>
                <w:w w:val="115"/>
                <w:sz w:val="18"/>
                <w:szCs w:val="18"/>
              </w:rPr>
              <w:t>Портал РЭШ (</w:t>
            </w:r>
            <w:r w:rsidRPr="00072105">
              <w:rPr>
                <w:rFonts w:ascii="Times New Roman" w:hAnsi="Times New Roman" w:cs="Times New Roman"/>
                <w:spacing w:val="-2"/>
                <w:w w:val="115"/>
                <w:sz w:val="18"/>
                <w:szCs w:val="18"/>
                <w:lang w:val="en-US"/>
              </w:rPr>
              <w:t>https</w:t>
            </w:r>
            <w:r w:rsidRPr="00C86828">
              <w:rPr>
                <w:rFonts w:ascii="Times New Roman" w:hAnsi="Times New Roman" w:cs="Times New Roman"/>
                <w:spacing w:val="-2"/>
                <w:w w:val="115"/>
                <w:sz w:val="18"/>
                <w:szCs w:val="18"/>
              </w:rPr>
              <w:t>://</w:t>
            </w:r>
            <w:r w:rsidRPr="00C86828">
              <w:rPr>
                <w:rFonts w:ascii="Times New Roman" w:hAnsi="Times New Roman" w:cs="Times New Roman"/>
                <w:spacing w:val="-43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fg</w:t>
            </w:r>
            <w:r w:rsidRPr="00C86828">
              <w:rPr>
                <w:rFonts w:ascii="Times New Roman" w:hAnsi="Times New Roman" w:cs="Times New Roman"/>
                <w:w w:val="12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resh</w:t>
            </w:r>
            <w:r w:rsidRPr="00C86828">
              <w:rPr>
                <w:rFonts w:ascii="Times New Roman" w:hAnsi="Times New Roman" w:cs="Times New Roman"/>
                <w:w w:val="12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edu</w:t>
            </w:r>
            <w:r w:rsidRPr="00C86828">
              <w:rPr>
                <w:rFonts w:ascii="Times New Roman" w:hAnsi="Times New Roman" w:cs="Times New Roman"/>
                <w:w w:val="12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20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20"/>
                <w:sz w:val="18"/>
                <w:szCs w:val="18"/>
              </w:rPr>
              <w:t>)</w:t>
            </w:r>
          </w:p>
          <w:p w:rsidR="004131F7" w:rsidRPr="00C86828" w:rsidRDefault="004131F7" w:rsidP="00072105">
            <w:pPr>
              <w:pStyle w:val="TableParagraph"/>
              <w:spacing w:before="99" w:line="228" w:lineRule="auto"/>
              <w:ind w:left="77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20"/>
                <w:sz w:val="18"/>
                <w:szCs w:val="18"/>
              </w:rPr>
              <w:t>Портал ИСРО РАО</w:t>
            </w:r>
            <w:r w:rsidRPr="00C86828">
              <w:rPr>
                <w:rFonts w:ascii="Times New Roman" w:hAnsi="Times New Roman" w:cs="Times New Roman"/>
                <w:spacing w:val="1"/>
                <w:w w:val="12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5"/>
                <w:w w:val="115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spacing w:val="-5"/>
                <w:w w:val="115"/>
                <w:sz w:val="18"/>
                <w:szCs w:val="18"/>
                <w:lang w:val="en-US"/>
              </w:rPr>
              <w:t>http</w:t>
            </w:r>
            <w:r w:rsidRPr="00C86828">
              <w:rPr>
                <w:rFonts w:ascii="Times New Roman" w:hAnsi="Times New Roman" w:cs="Times New Roman"/>
                <w:spacing w:val="-5"/>
                <w:w w:val="115"/>
                <w:sz w:val="18"/>
                <w:szCs w:val="18"/>
              </w:rPr>
              <w:t>://</w:t>
            </w:r>
            <w:r w:rsidRPr="00072105">
              <w:rPr>
                <w:rFonts w:ascii="Times New Roman" w:hAnsi="Times New Roman" w:cs="Times New Roman"/>
                <w:spacing w:val="-5"/>
                <w:w w:val="115"/>
                <w:sz w:val="18"/>
                <w:szCs w:val="18"/>
                <w:lang w:val="en-US"/>
              </w:rPr>
              <w:t>skiv</w:t>
            </w:r>
            <w:r w:rsidRPr="00C86828">
              <w:rPr>
                <w:rFonts w:ascii="Times New Roman" w:hAnsi="Times New Roman" w:cs="Times New Roman"/>
                <w:spacing w:val="-5"/>
                <w:w w:val="115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spacing w:val="-5"/>
                <w:w w:val="115"/>
                <w:sz w:val="18"/>
                <w:szCs w:val="18"/>
                <w:lang w:val="en-US"/>
              </w:rPr>
              <w:t>instrao</w:t>
            </w:r>
            <w:r w:rsidRPr="00C86828">
              <w:rPr>
                <w:rFonts w:ascii="Times New Roman" w:hAnsi="Times New Roman" w:cs="Times New Roman"/>
                <w:spacing w:val="-5"/>
                <w:w w:val="115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spacing w:val="-5"/>
                <w:w w:val="115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spacing w:val="-5"/>
                <w:w w:val="115"/>
                <w:sz w:val="18"/>
                <w:szCs w:val="18"/>
              </w:rPr>
              <w:t>)</w:t>
            </w:r>
          </w:p>
          <w:p w:rsidR="004131F7" w:rsidRPr="00C86828" w:rsidRDefault="004131F7" w:rsidP="00072105">
            <w:pPr>
              <w:pStyle w:val="TableParagraph"/>
              <w:spacing w:before="99" w:line="228" w:lineRule="auto"/>
              <w:ind w:left="77" w:right="168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Диагностическая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для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9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класса.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Креативное</w:t>
            </w:r>
            <w:r w:rsidRPr="00C86828">
              <w:rPr>
                <w:rFonts w:ascii="Times New Roman" w:hAnsi="Times New Roman" w:cs="Times New Roman"/>
                <w:spacing w:val="2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мышле-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ние.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7" w:right="177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Вариант</w:t>
            </w:r>
            <w:r w:rsidRPr="00C86828">
              <w:rPr>
                <w:rFonts w:ascii="Times New Roman" w:hAnsi="Times New Roman" w:cs="Times New Roman"/>
                <w:spacing w:val="1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1.</w:t>
            </w:r>
            <w:r w:rsidRPr="00C86828">
              <w:rPr>
                <w:rFonts w:ascii="Times New Roman" w:hAnsi="Times New Roman" w:cs="Times New Roman"/>
                <w:spacing w:val="1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Экспеди-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ция</w:t>
            </w:r>
            <w:r w:rsidRPr="00C86828">
              <w:rPr>
                <w:rFonts w:ascii="Times New Roman" w:hAnsi="Times New Roman" w:cs="Times New Roman"/>
                <w:spacing w:val="17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на</w:t>
            </w:r>
            <w:r w:rsidRPr="00C86828">
              <w:rPr>
                <w:rFonts w:ascii="Times New Roman" w:hAnsi="Times New Roman" w:cs="Times New Roman"/>
                <w:spacing w:val="17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Марс.</w:t>
            </w:r>
          </w:p>
          <w:p w:rsidR="004131F7" w:rsidRPr="00072105" w:rsidRDefault="004131F7" w:rsidP="00072105">
            <w:pPr>
              <w:pStyle w:val="TableParagraph"/>
              <w:spacing w:line="228" w:lineRule="auto"/>
              <w:ind w:left="77" w:right="16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Вариант</w:t>
            </w:r>
            <w:r w:rsidRPr="00072105">
              <w:rPr>
                <w:rFonts w:ascii="Times New Roman" w:hAnsi="Times New Roman" w:cs="Times New Roman"/>
                <w:spacing w:val="15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2.</w:t>
            </w:r>
            <w:r w:rsidRPr="00072105">
              <w:rPr>
                <w:rFonts w:ascii="Times New Roman" w:hAnsi="Times New Roman" w:cs="Times New Roman"/>
                <w:spacing w:val="16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Социаль-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ная</w:t>
            </w:r>
            <w:r w:rsidRPr="00072105">
              <w:rPr>
                <w:rFonts w:ascii="Times New Roman" w:hAnsi="Times New Roman" w:cs="Times New Roman"/>
                <w:spacing w:val="7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инициатива</w:t>
            </w:r>
          </w:p>
        </w:tc>
      </w:tr>
      <w:tr w:rsidR="004131F7" w:rsidRPr="00072105" w:rsidTr="00072105">
        <w:trPr>
          <w:trHeight w:val="282"/>
        </w:trPr>
        <w:tc>
          <w:tcPr>
            <w:tcW w:w="9784" w:type="dxa"/>
            <w:gridSpan w:val="9"/>
          </w:tcPr>
          <w:p w:rsidR="004131F7" w:rsidRPr="00C86828" w:rsidRDefault="004131F7" w:rsidP="00072105">
            <w:pPr>
              <w:pStyle w:val="TableParagraph"/>
              <w:spacing w:before="40"/>
              <w:ind w:left="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Подведение</w:t>
            </w:r>
            <w:r w:rsidRPr="00C86828">
              <w:rPr>
                <w:rFonts w:ascii="Times New Roman" w:hAnsi="Times New Roman" w:cs="Times New Roman"/>
                <w:b/>
                <w:spacing w:val="3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итогов</w:t>
            </w:r>
            <w:r w:rsidRPr="00C86828">
              <w:rPr>
                <w:rFonts w:ascii="Times New Roman" w:hAnsi="Times New Roman" w:cs="Times New Roman"/>
                <w:b/>
                <w:spacing w:val="41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первой</w:t>
            </w:r>
            <w:r w:rsidRPr="00C86828">
              <w:rPr>
                <w:rFonts w:ascii="Times New Roman" w:hAnsi="Times New Roman" w:cs="Times New Roman"/>
                <w:b/>
                <w:spacing w:val="41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части</w:t>
            </w:r>
            <w:r w:rsidRPr="00C86828">
              <w:rPr>
                <w:rFonts w:ascii="Times New Roman" w:hAnsi="Times New Roman" w:cs="Times New Roman"/>
                <w:b/>
                <w:spacing w:val="42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программы:</w:t>
            </w:r>
            <w:r w:rsidRPr="00C86828">
              <w:rPr>
                <w:rFonts w:ascii="Times New Roman" w:hAnsi="Times New Roman" w:cs="Times New Roman"/>
                <w:b/>
                <w:spacing w:val="41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Рефлексивное</w:t>
            </w:r>
            <w:r w:rsidRPr="00C86828">
              <w:rPr>
                <w:rFonts w:ascii="Times New Roman" w:hAnsi="Times New Roman" w:cs="Times New Roman"/>
                <w:b/>
                <w:spacing w:val="41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занятие</w:t>
            </w:r>
            <w:r w:rsidRPr="00C86828">
              <w:rPr>
                <w:rFonts w:ascii="Times New Roman" w:hAnsi="Times New Roman" w:cs="Times New Roman"/>
                <w:b/>
                <w:spacing w:val="42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</w:tr>
      <w:tr w:rsidR="004131F7" w:rsidRPr="00072105" w:rsidTr="00072105">
        <w:trPr>
          <w:trHeight w:val="836"/>
        </w:trPr>
        <w:tc>
          <w:tcPr>
            <w:tcW w:w="543" w:type="dxa"/>
            <w:gridSpan w:val="2"/>
          </w:tcPr>
          <w:p w:rsidR="004131F7" w:rsidRPr="00072105" w:rsidRDefault="004131F7" w:rsidP="00072105">
            <w:pPr>
              <w:pStyle w:val="TableParagraph"/>
              <w:spacing w:before="41"/>
              <w:ind w:right="156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17.</w:t>
            </w:r>
          </w:p>
        </w:tc>
        <w:tc>
          <w:tcPr>
            <w:tcW w:w="1017" w:type="dxa"/>
          </w:tcPr>
          <w:p w:rsidR="004131F7" w:rsidRPr="00072105" w:rsidRDefault="004131F7" w:rsidP="00072105">
            <w:pPr>
              <w:pStyle w:val="TableParagraph"/>
              <w:spacing w:before="62" w:line="211" w:lineRule="auto"/>
              <w:ind w:lef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Подве-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дение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итогов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первой </w:t>
            </w: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части про-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граммы.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Самооцен-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ка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зультатов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деятель-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ности</w:t>
            </w:r>
            <w:r w:rsidRPr="00072105">
              <w:rPr>
                <w:rFonts w:ascii="Times New Roman" w:hAnsi="Times New Roman" w:cs="Times New Roman"/>
                <w:spacing w:val="8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занятиях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1"/>
              <w:ind w:right="261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072105" w:rsidRDefault="004131F7" w:rsidP="00072105">
            <w:pPr>
              <w:pStyle w:val="TableParagraph"/>
              <w:spacing w:before="61" w:line="211" w:lineRule="auto"/>
              <w:ind w:left="80" w:right="12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Самооценка</w:t>
            </w:r>
            <w:r w:rsidRPr="00C86828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уверен-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ности</w:t>
            </w:r>
            <w:r w:rsidRPr="00C86828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при</w:t>
            </w:r>
            <w:r w:rsidRPr="00C86828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решении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жизненных</w:t>
            </w:r>
            <w:r w:rsidRPr="00C86828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проблем.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Обсуждение</w:t>
            </w:r>
            <w:r w:rsidRPr="00072105">
              <w:rPr>
                <w:rFonts w:ascii="Times New Roman" w:hAnsi="Times New Roman" w:cs="Times New Roman"/>
                <w:spacing w:val="5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резуль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 татов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самооценки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целью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достижения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большей</w:t>
            </w:r>
            <w:r w:rsidRPr="00072105">
              <w:rPr>
                <w:rFonts w:ascii="Times New Roman" w:hAnsi="Times New Roman" w:cs="Times New Roman"/>
                <w:spacing w:val="22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уверенности</w:t>
            </w:r>
            <w:r w:rsidRPr="00072105">
              <w:rPr>
                <w:rFonts w:ascii="Times New Roman" w:hAnsi="Times New Roman" w:cs="Times New Roman"/>
                <w:spacing w:val="-38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при  решении  задач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функциональной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грамотности.</w:t>
            </w:r>
          </w:p>
        </w:tc>
        <w:tc>
          <w:tcPr>
            <w:tcW w:w="1966" w:type="dxa"/>
          </w:tcPr>
          <w:p w:rsidR="004131F7" w:rsidRPr="00072105" w:rsidRDefault="004131F7" w:rsidP="00072105">
            <w:pPr>
              <w:pStyle w:val="TableParagraph"/>
              <w:spacing w:before="61" w:line="211" w:lineRule="auto"/>
              <w:ind w:left="79" w:right="66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Оценивать</w:t>
            </w:r>
            <w:r w:rsidRPr="00C86828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 xml:space="preserve"> результа-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ты своей деятельно-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 xml:space="preserve">сти.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Аргументиро-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>вать</w:t>
            </w:r>
            <w:r w:rsidRPr="00072105">
              <w:rPr>
                <w:rFonts w:ascii="Times New Roman" w:hAnsi="Times New Roman"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 xml:space="preserve">обосновывать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свою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позицию.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Задавать</w:t>
            </w:r>
            <w:r w:rsidRPr="00072105">
              <w:rPr>
                <w:rFonts w:ascii="Times New Roman" w:hAnsi="Times New Roman" w:cs="Times New Roman"/>
                <w:spacing w:val="13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вопросы,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необходимые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для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организации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соб-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ственной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деятель-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ности.</w:t>
            </w:r>
            <w:r w:rsidRPr="00072105">
              <w:rPr>
                <w:rFonts w:ascii="Times New Roman" w:hAnsi="Times New Roman" w:cs="Times New Roman"/>
                <w:spacing w:val="1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Предлагать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варианты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решений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поставленной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блемы. свою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позицию.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Задавать</w:t>
            </w:r>
            <w:r w:rsidRPr="00072105">
              <w:rPr>
                <w:rFonts w:ascii="Times New Roman" w:hAnsi="Times New Roman" w:cs="Times New Roman"/>
                <w:spacing w:val="13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вопросы,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необходимые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для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организации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соб-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ственной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деятель-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ности.</w:t>
            </w:r>
            <w:r w:rsidRPr="00072105">
              <w:rPr>
                <w:rFonts w:ascii="Times New Roman" w:hAnsi="Times New Roman" w:cs="Times New Roman"/>
                <w:spacing w:val="1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Предлагать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варианты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решений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поставленной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блемы.</w:t>
            </w:r>
          </w:p>
        </w:tc>
        <w:tc>
          <w:tcPr>
            <w:tcW w:w="1317" w:type="dxa"/>
          </w:tcPr>
          <w:p w:rsidR="004131F7" w:rsidRPr="00072105" w:rsidRDefault="004131F7" w:rsidP="00072105">
            <w:pPr>
              <w:pStyle w:val="TableParagraph"/>
              <w:spacing w:before="40"/>
              <w:ind w:left="79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Беседа</w:t>
            </w:r>
          </w:p>
        </w:tc>
        <w:tc>
          <w:tcPr>
            <w:tcW w:w="2129" w:type="dxa"/>
            <w:gridSpan w:val="2"/>
          </w:tcPr>
          <w:p w:rsidR="004131F7" w:rsidRPr="00072105" w:rsidRDefault="004131F7" w:rsidP="00072105">
            <w:pPr>
              <w:pStyle w:val="TableParagraph"/>
              <w:spacing w:before="40"/>
              <w:ind w:left="7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Приложение</w:t>
            </w:r>
          </w:p>
        </w:tc>
      </w:tr>
      <w:tr w:rsidR="004131F7" w:rsidRPr="00072105" w:rsidTr="00072105">
        <w:trPr>
          <w:trHeight w:val="272"/>
        </w:trPr>
        <w:tc>
          <w:tcPr>
            <w:tcW w:w="9784" w:type="dxa"/>
            <w:gridSpan w:val="9"/>
          </w:tcPr>
          <w:p w:rsidR="004131F7" w:rsidRPr="00C86828" w:rsidRDefault="004131F7" w:rsidP="00072105">
            <w:pPr>
              <w:pStyle w:val="TableParagraph"/>
              <w:spacing w:before="35"/>
              <w:ind w:left="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Модуль</w:t>
            </w:r>
            <w:r w:rsidRPr="00C86828">
              <w:rPr>
                <w:rFonts w:ascii="Times New Roman" w:hAnsi="Times New Roman" w:cs="Times New Roman"/>
                <w:b/>
                <w:spacing w:val="10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4:</w:t>
            </w:r>
            <w:r w:rsidRPr="00C86828">
              <w:rPr>
                <w:rFonts w:ascii="Times New Roman" w:hAnsi="Times New Roman" w:cs="Times New Roman"/>
                <w:b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Математическая</w:t>
            </w:r>
            <w:r w:rsidRPr="00C86828">
              <w:rPr>
                <w:rFonts w:ascii="Times New Roman" w:hAnsi="Times New Roman" w:cs="Times New Roman"/>
                <w:b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грамотность:</w:t>
            </w:r>
            <w:r w:rsidRPr="00C86828">
              <w:rPr>
                <w:rFonts w:ascii="Times New Roman" w:hAnsi="Times New Roman" w:cs="Times New Roman"/>
                <w:b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«Математика</w:t>
            </w:r>
            <w:r w:rsidRPr="00C86828">
              <w:rPr>
                <w:rFonts w:ascii="Times New Roman" w:hAnsi="Times New Roman" w:cs="Times New Roman"/>
                <w:b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b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окружающем</w:t>
            </w:r>
            <w:r w:rsidRPr="00C86828">
              <w:rPr>
                <w:rFonts w:ascii="Times New Roman" w:hAnsi="Times New Roman" w:cs="Times New Roman"/>
                <w:b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мире»</w:t>
            </w:r>
            <w:r w:rsidRPr="00C86828">
              <w:rPr>
                <w:rFonts w:ascii="Times New Roman" w:hAnsi="Times New Roman" w:cs="Times New Roman"/>
                <w:b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(4</w:t>
            </w:r>
            <w:r w:rsidRPr="00C86828">
              <w:rPr>
                <w:rFonts w:ascii="Times New Roman" w:hAnsi="Times New Roman" w:cs="Times New Roman"/>
                <w:b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ч)</w:t>
            </w:r>
          </w:p>
        </w:tc>
      </w:tr>
      <w:tr w:rsidR="004131F7" w:rsidRPr="00072105" w:rsidTr="00072105">
        <w:trPr>
          <w:trHeight w:val="4104"/>
        </w:trPr>
        <w:tc>
          <w:tcPr>
            <w:tcW w:w="543" w:type="dxa"/>
            <w:gridSpan w:val="2"/>
          </w:tcPr>
          <w:p w:rsidR="004131F7" w:rsidRPr="00072105" w:rsidRDefault="004131F7" w:rsidP="00072105">
            <w:pPr>
              <w:pStyle w:val="TableParagraph"/>
              <w:spacing w:before="36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18.</w:t>
            </w:r>
          </w:p>
        </w:tc>
        <w:tc>
          <w:tcPr>
            <w:tcW w:w="1017" w:type="dxa"/>
          </w:tcPr>
          <w:p w:rsidR="004131F7" w:rsidRPr="00C86828" w:rsidRDefault="004131F7" w:rsidP="00072105">
            <w:pPr>
              <w:pStyle w:val="TableParagraph"/>
              <w:spacing w:before="45" w:line="228" w:lineRule="auto"/>
              <w:ind w:left="75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обще-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ственной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жизни: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соци-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альные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опросы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исследова-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ния</w:t>
            </w:r>
          </w:p>
          <w:p w:rsidR="004131F7" w:rsidRPr="00C86828" w:rsidRDefault="004131F7" w:rsidP="00072105">
            <w:pPr>
              <w:pStyle w:val="TableParagraph"/>
              <w:spacing w:before="96" w:line="228" w:lineRule="auto"/>
              <w:ind w:left="75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Ком-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плексные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задания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5" w:right="186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«Домаш-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жи-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вотные»,</w:t>
            </w:r>
          </w:p>
          <w:p w:rsidR="004131F7" w:rsidRPr="00072105" w:rsidRDefault="004131F7" w:rsidP="00072105">
            <w:pPr>
              <w:pStyle w:val="TableParagraph"/>
              <w:spacing w:line="228" w:lineRule="auto"/>
              <w:ind w:left="75" w:right="9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«Здоровое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питание»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36"/>
              <w:ind w:left="19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45" w:line="228" w:lineRule="auto"/>
              <w:ind w:left="79" w:right="154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Статистические</w:t>
            </w:r>
            <w:r w:rsidRPr="00C86828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ха-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рактеристики.</w:t>
            </w:r>
            <w:r w:rsidRPr="00C86828">
              <w:rPr>
                <w:rFonts w:ascii="Times New Roman" w:hAnsi="Times New Roman" w:cs="Times New Roman"/>
                <w:spacing w:val="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Пред-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ставление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информа-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ции</w:t>
            </w:r>
            <w:r w:rsidRPr="00C86828">
              <w:rPr>
                <w:rFonts w:ascii="Times New Roman" w:hAnsi="Times New Roman" w:cs="Times New Roman"/>
                <w:spacing w:val="1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(диаграммы)</w:t>
            </w:r>
          </w:p>
        </w:tc>
        <w:tc>
          <w:tcPr>
            <w:tcW w:w="1966" w:type="dxa"/>
          </w:tcPr>
          <w:p w:rsidR="004131F7" w:rsidRPr="00C86828" w:rsidRDefault="004131F7" w:rsidP="00072105">
            <w:pPr>
              <w:pStyle w:val="TableParagraph"/>
              <w:spacing w:before="45" w:line="228" w:lineRule="auto"/>
              <w:ind w:left="79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Извлекать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инфор-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мацию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(из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текста,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таблицы,</w:t>
            </w:r>
            <w:r w:rsidRPr="00C86828">
              <w:rPr>
                <w:rFonts w:ascii="Times New Roman" w:hAnsi="Times New Roman" w:cs="Times New Roman"/>
                <w:spacing w:val="10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диаграм-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мы).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Распознавать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математические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объекты.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Описы-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вать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ход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резуль-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таты</w:t>
            </w:r>
            <w:r w:rsidRPr="00C86828">
              <w:rPr>
                <w:rFonts w:ascii="Times New Roman" w:hAnsi="Times New Roman" w:cs="Times New Roman"/>
                <w:spacing w:val="26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действий.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9" w:right="121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Предлагать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обсуждать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способы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решения.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Прики-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дывать,</w:t>
            </w:r>
            <w:r w:rsidRPr="00C86828">
              <w:rPr>
                <w:rFonts w:ascii="Times New Roman" w:hAnsi="Times New Roman" w:cs="Times New Roman"/>
                <w:spacing w:val="5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оценивать,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вычислять резуль-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тат.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Устанавливать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использовать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зависимости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меж-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ду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величинами,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данными.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Читать,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записывать,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срав-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нивать</w:t>
            </w:r>
          </w:p>
        </w:tc>
        <w:tc>
          <w:tcPr>
            <w:tcW w:w="1317" w:type="dxa"/>
          </w:tcPr>
          <w:p w:rsidR="004131F7" w:rsidRPr="00072105" w:rsidRDefault="004131F7" w:rsidP="00072105">
            <w:pPr>
              <w:pStyle w:val="TableParagraph"/>
              <w:spacing w:before="44" w:line="228" w:lineRule="auto"/>
              <w:ind w:left="78" w:righ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Беседа,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гру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повая работа,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индивидуаль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ная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исследование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информаци-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онных</w:t>
            </w:r>
            <w:r w:rsidRPr="00072105"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источ-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ников,</w:t>
            </w:r>
            <w:r w:rsidRPr="00072105">
              <w:rPr>
                <w:rFonts w:ascii="Times New Roman" w:hAnsi="Times New Roman" w:cs="Times New Roman"/>
                <w:spacing w:val="23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опрос,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презентация,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круглый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стол</w:t>
            </w:r>
          </w:p>
        </w:tc>
        <w:tc>
          <w:tcPr>
            <w:tcW w:w="2129" w:type="dxa"/>
            <w:gridSpan w:val="2"/>
          </w:tcPr>
          <w:p w:rsidR="004131F7" w:rsidRPr="00F039CF" w:rsidRDefault="004131F7" w:rsidP="00072105">
            <w:pPr>
              <w:pStyle w:val="TableParagraph"/>
              <w:spacing w:before="44" w:line="228" w:lineRule="auto"/>
              <w:ind w:left="77" w:right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«Домашние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живот-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ные»,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«Здоровое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пи-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тание»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hyperlink r:id="rId22"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(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h</w:t>
              </w:r>
            </w:hyperlink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t</w:t>
            </w:r>
            <w:hyperlink r:id="rId23"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tp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://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skiv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.</w:t>
              </w:r>
            </w:hyperlink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instrao</w:t>
            </w:r>
            <w:r w:rsidRPr="00F039CF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F039CF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</w:tc>
      </w:tr>
      <w:tr w:rsidR="004131F7" w:rsidRPr="00072105" w:rsidTr="00072105">
        <w:tblPrEx>
          <w:tblLook w:val="00A0"/>
        </w:tblPrEx>
        <w:trPr>
          <w:trHeight w:val="2042"/>
        </w:trPr>
        <w:tc>
          <w:tcPr>
            <w:tcW w:w="543" w:type="dxa"/>
            <w:gridSpan w:val="2"/>
          </w:tcPr>
          <w:p w:rsidR="004131F7" w:rsidRPr="00072105" w:rsidRDefault="004131F7" w:rsidP="00072105">
            <w:pPr>
              <w:pStyle w:val="TableParagraph"/>
              <w:spacing w:before="42"/>
              <w:ind w:right="156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19.</w:t>
            </w:r>
          </w:p>
        </w:tc>
        <w:tc>
          <w:tcPr>
            <w:tcW w:w="1017" w:type="dxa"/>
          </w:tcPr>
          <w:p w:rsidR="004131F7" w:rsidRPr="00C86828" w:rsidRDefault="004131F7" w:rsidP="00072105">
            <w:pPr>
              <w:pStyle w:val="TableParagraph"/>
              <w:spacing w:before="54" w:line="223" w:lineRule="auto"/>
              <w:ind w:left="80" w:right="7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отды-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хе: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изме-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рения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местности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Комплекс-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ное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«Как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измерить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ширину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реки»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54" w:line="223" w:lineRule="auto"/>
              <w:ind w:left="79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Измерение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геоме-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трических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величин,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Геометрические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фи-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гуры</w:t>
            </w:r>
            <w:r w:rsidRPr="00C86828">
              <w:rPr>
                <w:rFonts w:ascii="Times New Roman" w:hAnsi="Times New Roman" w:cs="Times New Roman"/>
                <w:spacing w:val="2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2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их</w:t>
            </w:r>
            <w:r w:rsidRPr="00C86828">
              <w:rPr>
                <w:rFonts w:ascii="Times New Roman" w:hAnsi="Times New Roman" w:cs="Times New Roman"/>
                <w:spacing w:val="2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свойства,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Равенство</w:t>
            </w:r>
            <w:r w:rsidRPr="00C86828">
              <w:rPr>
                <w:rFonts w:ascii="Times New Roman" w:hAnsi="Times New Roman" w:cs="Times New Roman"/>
                <w:spacing w:val="23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23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подобие</w:t>
            </w:r>
          </w:p>
        </w:tc>
        <w:tc>
          <w:tcPr>
            <w:tcW w:w="1966" w:type="dxa"/>
            <w:vMerge w:val="restart"/>
          </w:tcPr>
          <w:p w:rsidR="004131F7" w:rsidRPr="00C86828" w:rsidRDefault="004131F7" w:rsidP="00072105">
            <w:pPr>
              <w:pStyle w:val="TableParagraph"/>
              <w:spacing w:before="54" w:line="223" w:lineRule="auto"/>
              <w:ind w:left="79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математические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объекты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(числа,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величины,  фигуры).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Применять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правила,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свойства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(вычислений,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на-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хождения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резуль-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тата).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Применять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приемы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проверки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результата.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Интер-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претировать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ответ,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данные. </w:t>
            </w:r>
            <w:r w:rsidRPr="00C86828">
              <w:rPr>
                <w:rFonts w:ascii="Times New Roman" w:hAnsi="Times New Roman" w:cs="Times New Roman"/>
                <w:spacing w:val="7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Выдвигать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обосновывать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гипотезу.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Формули-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ровать</w:t>
            </w:r>
            <w:r w:rsidRPr="00C86828">
              <w:rPr>
                <w:rFonts w:ascii="Times New Roman" w:hAnsi="Times New Roman" w:cs="Times New Roman"/>
                <w:spacing w:val="23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обобщения</w:t>
            </w:r>
          </w:p>
          <w:p w:rsidR="004131F7" w:rsidRPr="00C86828" w:rsidRDefault="004131F7" w:rsidP="00072105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выводы.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Распоз-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наватьистинные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ложные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высказы-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вания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объектах.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Строить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высказы-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вания.</w:t>
            </w:r>
            <w:r w:rsidRPr="00C86828">
              <w:rPr>
                <w:rFonts w:ascii="Times New Roman" w:hAnsi="Times New Roman" w:cs="Times New Roman"/>
                <w:spacing w:val="4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Приводить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примеры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кон-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трпримеры.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являть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сходства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различия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объектов.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Измерять</w:t>
            </w:r>
            <w:r w:rsidRPr="00C86828">
              <w:rPr>
                <w:rFonts w:ascii="Times New Roman" w:hAnsi="Times New Roman" w:cs="Times New Roman"/>
                <w:spacing w:val="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объекты.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Конструировать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математические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отношения.</w:t>
            </w:r>
            <w:r w:rsidRPr="00C86828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Моде-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лировать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ситуацию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математически.</w:t>
            </w:r>
          </w:p>
          <w:p w:rsidR="004131F7" w:rsidRPr="00072105" w:rsidRDefault="004131F7" w:rsidP="00072105">
            <w:pPr>
              <w:pStyle w:val="TableParagraph"/>
              <w:spacing w:line="223" w:lineRule="auto"/>
              <w:ind w:left="79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Наблюдать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водить</w:t>
            </w:r>
            <w:r w:rsidRPr="00072105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аналогии.</w:t>
            </w:r>
          </w:p>
        </w:tc>
        <w:tc>
          <w:tcPr>
            <w:tcW w:w="1317" w:type="dxa"/>
          </w:tcPr>
          <w:p w:rsidR="004131F7" w:rsidRPr="00C86828" w:rsidRDefault="004131F7" w:rsidP="00072105">
            <w:pPr>
              <w:pStyle w:val="TableParagraph"/>
              <w:spacing w:before="55" w:line="223" w:lineRule="auto"/>
              <w:ind w:left="78" w:right="62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Групповая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инди-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видуальная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ра-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бота,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практи-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ческая</w:t>
            </w:r>
            <w:r w:rsidRPr="00C86828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(измерение</w:t>
            </w:r>
            <w:r w:rsidRPr="00C86828"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местности)</w:t>
            </w:r>
          </w:p>
        </w:tc>
        <w:tc>
          <w:tcPr>
            <w:tcW w:w="2129" w:type="dxa"/>
            <w:gridSpan w:val="2"/>
          </w:tcPr>
          <w:p w:rsidR="004131F7" w:rsidRPr="00C86828" w:rsidRDefault="004131F7" w:rsidP="00072105">
            <w:pPr>
              <w:pStyle w:val="TableParagraph"/>
              <w:spacing w:before="55" w:line="223" w:lineRule="auto"/>
              <w:ind w:left="77" w:right="247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«Как измерить ши-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рину реки» (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http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://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skiv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instrao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</w:tc>
      </w:tr>
      <w:tr w:rsidR="004131F7" w:rsidRPr="00072105" w:rsidTr="00072105">
        <w:tblPrEx>
          <w:tblLook w:val="00A0"/>
        </w:tblPrEx>
        <w:trPr>
          <w:trHeight w:val="2429"/>
        </w:trPr>
        <w:tc>
          <w:tcPr>
            <w:tcW w:w="543" w:type="dxa"/>
            <w:gridSpan w:val="2"/>
          </w:tcPr>
          <w:p w:rsidR="004131F7" w:rsidRPr="00072105" w:rsidRDefault="004131F7" w:rsidP="00072105">
            <w:pPr>
              <w:pStyle w:val="TableParagraph"/>
              <w:spacing w:before="38"/>
              <w:ind w:right="151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20.</w:t>
            </w:r>
          </w:p>
        </w:tc>
        <w:tc>
          <w:tcPr>
            <w:tcW w:w="1017" w:type="dxa"/>
          </w:tcPr>
          <w:p w:rsidR="004131F7" w:rsidRPr="00C86828" w:rsidRDefault="004131F7" w:rsidP="00072105">
            <w:pPr>
              <w:pStyle w:val="TableParagraph"/>
              <w:spacing w:before="50" w:line="223" w:lineRule="auto"/>
              <w:ind w:left="75" w:right="20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обще-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ственной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жизни: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  <w:r w:rsidRPr="00C86828">
              <w:rPr>
                <w:rFonts w:ascii="Times New Roman" w:hAnsi="Times New Roman" w:cs="Times New Roman"/>
                <w:spacing w:val="-37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Ком-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плексное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задание</w:t>
            </w:r>
          </w:p>
          <w:p w:rsidR="004131F7" w:rsidRPr="00C86828" w:rsidRDefault="004131F7" w:rsidP="00072105">
            <w:pPr>
              <w:pStyle w:val="TableParagraph"/>
              <w:spacing w:line="223" w:lineRule="auto"/>
              <w:ind w:left="75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«Покупка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подарка</w:t>
            </w:r>
          </w:p>
          <w:p w:rsidR="004131F7" w:rsidRPr="00C86828" w:rsidRDefault="004131F7" w:rsidP="00072105">
            <w:pPr>
              <w:pStyle w:val="TableParagraph"/>
              <w:spacing w:line="223" w:lineRule="auto"/>
              <w:ind w:left="75" w:right="176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интер-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нет-мага-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зине»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38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50" w:line="223" w:lineRule="auto"/>
              <w:ind w:left="80" w:right="115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Представление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данных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(таблицы,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диаграммы),</w:t>
            </w:r>
            <w:r w:rsidRPr="00C86828">
              <w:rPr>
                <w:rFonts w:ascii="Times New Roman" w:hAnsi="Times New Roman" w:cs="Times New Roman"/>
                <w:spacing w:val="12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Веро-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ятность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случайного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события</w:t>
            </w:r>
          </w:p>
        </w:tc>
        <w:tc>
          <w:tcPr>
            <w:tcW w:w="1966" w:type="dxa"/>
            <w:vMerge/>
          </w:tcPr>
          <w:p w:rsidR="004131F7" w:rsidRPr="00C86828" w:rsidRDefault="004131F7" w:rsidP="00072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7" w:type="dxa"/>
          </w:tcPr>
          <w:p w:rsidR="004131F7" w:rsidRPr="00C86828" w:rsidRDefault="004131F7" w:rsidP="00072105">
            <w:pPr>
              <w:pStyle w:val="TableParagraph"/>
              <w:spacing w:before="50" w:line="223" w:lineRule="auto"/>
              <w:ind w:left="78" w:right="76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Беседа,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груп-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повая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индивидуаль-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ная</w:t>
            </w:r>
            <w:r w:rsidRPr="00C86828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работа,</w:t>
            </w:r>
            <w:r w:rsidRPr="00C86828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из-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учение</w:t>
            </w:r>
            <w:r w:rsidRPr="00C86828">
              <w:rPr>
                <w:rFonts w:ascii="Times New Roman" w:hAnsi="Times New Roman" w:cs="Times New Roman"/>
                <w:spacing w:val="5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интер-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нет-ресурсов,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презентация</w:t>
            </w:r>
          </w:p>
        </w:tc>
        <w:tc>
          <w:tcPr>
            <w:tcW w:w="2129" w:type="dxa"/>
            <w:gridSpan w:val="2"/>
          </w:tcPr>
          <w:p w:rsidR="004131F7" w:rsidRPr="00F039CF" w:rsidRDefault="004131F7" w:rsidP="00072105">
            <w:pPr>
              <w:pStyle w:val="TableParagraph"/>
              <w:spacing w:before="50" w:line="223" w:lineRule="auto"/>
              <w:ind w:left="77" w:right="199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«Покупка подарка в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интернет-магазине»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hyperlink r:id="rId24"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(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h</w:t>
              </w:r>
            </w:hyperlink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t</w:t>
            </w:r>
            <w:hyperlink r:id="rId25"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tp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://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skiv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.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instrao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.</w:t>
              </w:r>
            </w:hyperlink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F039CF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</w:tc>
      </w:tr>
      <w:tr w:rsidR="004131F7" w:rsidRPr="00072105" w:rsidTr="00072105">
        <w:tblPrEx>
          <w:tblLook w:val="00A0"/>
        </w:tblPrEx>
        <w:trPr>
          <w:trHeight w:val="1090"/>
        </w:trPr>
        <w:tc>
          <w:tcPr>
            <w:tcW w:w="543" w:type="dxa"/>
            <w:gridSpan w:val="2"/>
          </w:tcPr>
          <w:p w:rsidR="004131F7" w:rsidRPr="00072105" w:rsidRDefault="004131F7" w:rsidP="00072105">
            <w:pPr>
              <w:pStyle w:val="TableParagraph"/>
              <w:spacing w:before="38"/>
              <w:ind w:right="156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21.</w:t>
            </w:r>
          </w:p>
        </w:tc>
        <w:tc>
          <w:tcPr>
            <w:tcW w:w="1017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80" w:righ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домаш-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2"/>
                <w:w w:val="110"/>
                <w:sz w:val="18"/>
                <w:szCs w:val="18"/>
              </w:rPr>
              <w:t>них делах: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комму-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нальные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платежи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Ком-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плексное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задание</w:t>
            </w:r>
          </w:p>
          <w:p w:rsidR="004131F7" w:rsidRPr="00072105" w:rsidRDefault="004131F7" w:rsidP="00072105">
            <w:pPr>
              <w:pStyle w:val="TableParagraph"/>
              <w:spacing w:before="50" w:line="223" w:lineRule="auto"/>
              <w:ind w:left="80" w:righ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«Изме-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рение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оплата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>электроэ-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нергии»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38"/>
              <w:ind w:right="261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50" w:line="223" w:lineRule="auto"/>
              <w:ind w:left="80" w:right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Вычисления</w:t>
            </w:r>
            <w:r w:rsidRPr="00C86828">
              <w:rPr>
                <w:rFonts w:ascii="Times New Roman" w:hAnsi="Times New Roman" w:cs="Times New Roman"/>
                <w:spacing w:val="1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</w:t>
            </w:r>
            <w:r w:rsidRPr="00C86828">
              <w:rPr>
                <w:rFonts w:ascii="Times New Roman" w:hAnsi="Times New Roman" w:cs="Times New Roman"/>
                <w:spacing w:val="1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раци-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2"/>
                <w:w w:val="110"/>
                <w:sz w:val="18"/>
                <w:szCs w:val="18"/>
              </w:rPr>
              <w:t>ональными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числами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использованием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электронных</w:t>
            </w:r>
            <w:r w:rsidRPr="00C86828">
              <w:rPr>
                <w:rFonts w:ascii="Times New Roman" w:hAnsi="Times New Roman" w:cs="Times New Roman"/>
                <w:spacing w:val="32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таблиц</w:t>
            </w:r>
          </w:p>
        </w:tc>
        <w:tc>
          <w:tcPr>
            <w:tcW w:w="1966" w:type="dxa"/>
            <w:vMerge/>
          </w:tcPr>
          <w:p w:rsidR="004131F7" w:rsidRPr="00C86828" w:rsidRDefault="004131F7" w:rsidP="00072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7" w:type="dxa"/>
          </w:tcPr>
          <w:p w:rsidR="004131F7" w:rsidRPr="00072105" w:rsidRDefault="004131F7" w:rsidP="00072105">
            <w:pPr>
              <w:pStyle w:val="TableParagraph"/>
              <w:spacing w:before="50" w:line="223" w:lineRule="auto"/>
              <w:ind w:left="78" w:righ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Беседа,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груп-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повая работа,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индивидуаль-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ная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практическая работа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(вы-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числения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использовани-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ем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электрон-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ных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таблиц),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презентация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(рекоменда-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ций)</w:t>
            </w:r>
          </w:p>
        </w:tc>
        <w:tc>
          <w:tcPr>
            <w:tcW w:w="2129" w:type="dxa"/>
            <w:gridSpan w:val="2"/>
          </w:tcPr>
          <w:p w:rsidR="004131F7" w:rsidRPr="00C86828" w:rsidRDefault="004131F7" w:rsidP="00072105">
            <w:pPr>
              <w:pStyle w:val="TableParagraph"/>
              <w:spacing w:before="50" w:line="223" w:lineRule="auto"/>
              <w:ind w:left="77" w:right="89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«Измерение</w:t>
            </w:r>
            <w:r w:rsidRPr="00C86828"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оплата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электроэнергии»</w:t>
            </w:r>
            <w:r w:rsidRPr="00C86828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–</w:t>
            </w:r>
            <w:r w:rsidRPr="00C86828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Приложении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http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://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skiv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instrao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</w:tc>
      </w:tr>
      <w:tr w:rsidR="004131F7" w:rsidRPr="00072105" w:rsidTr="00072105">
        <w:trPr>
          <w:trHeight w:val="272"/>
        </w:trPr>
        <w:tc>
          <w:tcPr>
            <w:tcW w:w="9784" w:type="dxa"/>
            <w:gridSpan w:val="9"/>
          </w:tcPr>
          <w:p w:rsidR="004131F7" w:rsidRPr="00C86828" w:rsidRDefault="004131F7" w:rsidP="00072105">
            <w:pPr>
              <w:pStyle w:val="TableParagraph"/>
              <w:spacing w:before="36"/>
              <w:ind w:left="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Модуль</w:t>
            </w:r>
            <w:r w:rsidRPr="00C86828">
              <w:rPr>
                <w:rFonts w:ascii="Times New Roman" w:hAnsi="Times New Roman" w:cs="Times New Roman"/>
                <w:b/>
                <w:spacing w:val="7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5:</w:t>
            </w:r>
            <w:r w:rsidRPr="00C86828">
              <w:rPr>
                <w:rFonts w:ascii="Times New Roman" w:hAnsi="Times New Roman" w:cs="Times New Roman"/>
                <w:b/>
                <w:spacing w:val="4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Финансовая</w:t>
            </w:r>
            <w:r w:rsidRPr="00C86828">
              <w:rPr>
                <w:rFonts w:ascii="Times New Roman" w:hAnsi="Times New Roman" w:cs="Times New Roman"/>
                <w:b/>
                <w:spacing w:val="46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грамотность:</w:t>
            </w:r>
            <w:r w:rsidRPr="00C86828">
              <w:rPr>
                <w:rFonts w:ascii="Times New Roman" w:hAnsi="Times New Roman" w:cs="Times New Roman"/>
                <w:b/>
                <w:spacing w:val="46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«Основы</w:t>
            </w:r>
            <w:r w:rsidRPr="00C86828">
              <w:rPr>
                <w:rFonts w:ascii="Times New Roman" w:hAnsi="Times New Roman" w:cs="Times New Roman"/>
                <w:b/>
                <w:spacing w:val="46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финансового</w:t>
            </w:r>
            <w:r w:rsidRPr="00C86828">
              <w:rPr>
                <w:rFonts w:ascii="Times New Roman" w:hAnsi="Times New Roman" w:cs="Times New Roman"/>
                <w:b/>
                <w:spacing w:val="46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успеха»</w:t>
            </w:r>
            <w:r w:rsidRPr="00C86828">
              <w:rPr>
                <w:rFonts w:ascii="Times New Roman" w:hAnsi="Times New Roman" w:cs="Times New Roman"/>
                <w:b/>
                <w:spacing w:val="46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(4</w:t>
            </w:r>
            <w:r w:rsidRPr="00C86828">
              <w:rPr>
                <w:rFonts w:ascii="Times New Roman" w:hAnsi="Times New Roman" w:cs="Times New Roman"/>
                <w:b/>
                <w:spacing w:val="46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sz w:val="18"/>
                <w:szCs w:val="18"/>
              </w:rPr>
              <w:t>ч)</w:t>
            </w:r>
          </w:p>
        </w:tc>
      </w:tr>
      <w:tr w:rsidR="004131F7" w:rsidRPr="00072105" w:rsidTr="00072105">
        <w:trPr>
          <w:trHeight w:val="2294"/>
        </w:trPr>
        <w:tc>
          <w:tcPr>
            <w:tcW w:w="543" w:type="dxa"/>
            <w:gridSpan w:val="2"/>
          </w:tcPr>
          <w:p w:rsidR="004131F7" w:rsidRPr="00072105" w:rsidRDefault="004131F7" w:rsidP="00072105">
            <w:pPr>
              <w:pStyle w:val="TableParagraph"/>
              <w:spacing w:before="37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22.</w:t>
            </w:r>
          </w:p>
        </w:tc>
        <w:tc>
          <w:tcPr>
            <w:tcW w:w="1017" w:type="dxa"/>
          </w:tcPr>
          <w:p w:rsidR="004131F7" w:rsidRPr="00072105" w:rsidRDefault="004131F7" w:rsidP="00072105">
            <w:pPr>
              <w:pStyle w:val="TableParagraph"/>
              <w:spacing w:before="45" w:line="228" w:lineRule="auto"/>
              <w:ind w:left="80" w:right="5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Я – потре-</w:t>
            </w:r>
            <w:r w:rsidRPr="00072105">
              <w:rPr>
                <w:rFonts w:ascii="Times New Roman" w:hAnsi="Times New Roman" w:cs="Times New Roman"/>
                <w:spacing w:val="-43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битель.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37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45" w:line="228" w:lineRule="auto"/>
              <w:ind w:left="79" w:right="208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Права потребителей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Защита прав потре-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бителей</w:t>
            </w:r>
          </w:p>
        </w:tc>
        <w:tc>
          <w:tcPr>
            <w:tcW w:w="1966" w:type="dxa"/>
          </w:tcPr>
          <w:p w:rsidR="004131F7" w:rsidRPr="00072105" w:rsidRDefault="004131F7" w:rsidP="00072105">
            <w:pPr>
              <w:pStyle w:val="TableParagraph"/>
              <w:spacing w:before="45" w:line="228" w:lineRule="auto"/>
              <w:ind w:left="79" w:right="116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Выявлять</w:t>
            </w:r>
            <w:r w:rsidRPr="00C86828">
              <w:rPr>
                <w:rFonts w:ascii="Times New Roman" w:hAnsi="Times New Roman" w:cs="Times New Roman"/>
                <w:spacing w:val="1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анали-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зировать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финансо-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вую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информацию.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Оценивать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финан-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совые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проблемы.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Применять</w:t>
            </w:r>
            <w:r w:rsidRPr="00C86828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финан-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совые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знания.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Обо-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сновывать</w:t>
            </w:r>
            <w:r w:rsidRPr="00072105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финан-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совое</w:t>
            </w:r>
            <w:r w:rsidRPr="00072105">
              <w:rPr>
                <w:rFonts w:ascii="Times New Roman" w:hAnsi="Times New Roman" w:cs="Times New Roman"/>
                <w:spacing w:val="16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решение.</w:t>
            </w:r>
          </w:p>
        </w:tc>
        <w:tc>
          <w:tcPr>
            <w:tcW w:w="1317" w:type="dxa"/>
          </w:tcPr>
          <w:p w:rsidR="004131F7" w:rsidRPr="00C86828" w:rsidRDefault="004131F7" w:rsidP="00072105">
            <w:pPr>
              <w:pStyle w:val="TableParagraph"/>
              <w:spacing w:before="45" w:line="228" w:lineRule="auto"/>
              <w:ind w:left="78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Решение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си-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туативных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проблемных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задач</w:t>
            </w:r>
            <w:r w:rsidRPr="00C86828">
              <w:rPr>
                <w:rFonts w:ascii="Times New Roman" w:hAnsi="Times New Roman" w:cs="Times New Roman"/>
                <w:spacing w:val="16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Беседа/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практическая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работа/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реше-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кейсов/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игра</w:t>
            </w:r>
          </w:p>
        </w:tc>
        <w:tc>
          <w:tcPr>
            <w:tcW w:w="2129" w:type="dxa"/>
            <w:gridSpan w:val="2"/>
          </w:tcPr>
          <w:p w:rsidR="004131F7" w:rsidRPr="00C86828" w:rsidRDefault="004131F7" w:rsidP="00072105">
            <w:pPr>
              <w:pStyle w:val="TableParagraph"/>
              <w:spacing w:before="48" w:line="223" w:lineRule="auto"/>
              <w:ind w:left="77" w:right="76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«Защита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прав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потре-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бителей»,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«Опоздав-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ший</w:t>
            </w:r>
            <w:r w:rsidRPr="00C86828">
              <w:rPr>
                <w:rFonts w:ascii="Times New Roman" w:hAnsi="Times New Roman" w:cs="Times New Roman"/>
                <w:spacing w:val="1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миксер»</w:t>
            </w:r>
            <w:r w:rsidRPr="00C86828">
              <w:rPr>
                <w:rFonts w:ascii="Times New Roman" w:hAnsi="Times New Roman" w:cs="Times New Roman"/>
                <w:spacing w:val="1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http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://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skiv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instrao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  <w:p w:rsidR="004131F7" w:rsidRPr="00C86828" w:rsidRDefault="004131F7" w:rsidP="00072105">
            <w:pPr>
              <w:pStyle w:val="TableParagraph"/>
              <w:spacing w:before="56" w:line="223" w:lineRule="auto"/>
              <w:ind w:left="77" w:right="81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«Что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делать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некачественным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товаром»:</w:t>
            </w:r>
            <w:r w:rsidRPr="00C86828">
              <w:rPr>
                <w:rFonts w:ascii="Times New Roman" w:hAnsi="Times New Roman" w:cs="Times New Roman"/>
                <w:spacing w:val="5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образова-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тельный ресурс изда-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тельства</w:t>
            </w:r>
            <w:r w:rsidRPr="00C86828"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«Просвеще-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ние»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https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://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media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prosv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/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func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</w:tc>
      </w:tr>
      <w:tr w:rsidR="004131F7" w:rsidRPr="00072105" w:rsidTr="00072105">
        <w:trPr>
          <w:trHeight w:val="1999"/>
        </w:trPr>
        <w:tc>
          <w:tcPr>
            <w:tcW w:w="543" w:type="dxa"/>
            <w:gridSpan w:val="2"/>
          </w:tcPr>
          <w:p w:rsidR="004131F7" w:rsidRPr="00072105" w:rsidRDefault="004131F7" w:rsidP="00072105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23.</w:t>
            </w:r>
          </w:p>
        </w:tc>
        <w:tc>
          <w:tcPr>
            <w:tcW w:w="1017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80" w:right="178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Человек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та: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что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учитыва-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ем,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когда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делаем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выбор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80" w:right="137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Трудоустройство: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факторы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выбора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профессии,</w:t>
            </w:r>
            <w:r w:rsidRPr="00C86828">
              <w:rPr>
                <w:rFonts w:ascii="Times New Roman" w:hAnsi="Times New Roman" w:cs="Times New Roman"/>
                <w:spacing w:val="8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факторы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выбора</w:t>
            </w:r>
            <w:r w:rsidRPr="00C86828">
              <w:rPr>
                <w:rFonts w:ascii="Times New Roman" w:hAnsi="Times New Roman" w:cs="Times New Roman"/>
                <w:spacing w:val="5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места</w:t>
            </w:r>
            <w:r w:rsidRPr="00C86828">
              <w:rPr>
                <w:rFonts w:ascii="Times New Roman" w:hAnsi="Times New Roman" w:cs="Times New Roman"/>
                <w:spacing w:val="5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ты.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Образование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самообразование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как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условия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финансо-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вой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стабильности.</w:t>
            </w:r>
          </w:p>
          <w:p w:rsidR="004131F7" w:rsidRPr="00C86828" w:rsidRDefault="004131F7" w:rsidP="00072105">
            <w:pPr>
              <w:pStyle w:val="TableParagraph"/>
              <w:spacing w:line="199" w:lineRule="exact"/>
              <w:ind w:lef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Успешное</w:t>
            </w:r>
            <w:r w:rsidRPr="00C86828">
              <w:rPr>
                <w:rFonts w:ascii="Times New Roman" w:hAnsi="Times New Roman" w:cs="Times New Roman"/>
                <w:spacing w:val="33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трудоу стройство</w:t>
            </w:r>
            <w:r w:rsidRPr="00C86828">
              <w:rPr>
                <w:rFonts w:ascii="Times New Roman" w:hAnsi="Times New Roman" w:cs="Times New Roman"/>
                <w:spacing w:val="2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–</w:t>
            </w:r>
            <w:r w:rsidRPr="00C86828">
              <w:rPr>
                <w:rFonts w:ascii="Times New Roman" w:hAnsi="Times New Roman" w:cs="Times New Roman"/>
                <w:spacing w:val="2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основной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фактор</w:t>
            </w:r>
            <w:r w:rsidRPr="00C86828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финансовой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стабильности</w:t>
            </w:r>
          </w:p>
        </w:tc>
        <w:tc>
          <w:tcPr>
            <w:tcW w:w="1966" w:type="dxa"/>
          </w:tcPr>
          <w:p w:rsidR="004131F7" w:rsidRPr="00072105" w:rsidRDefault="004131F7" w:rsidP="00072105">
            <w:pPr>
              <w:pStyle w:val="TableParagraph"/>
              <w:spacing w:before="50" w:line="228" w:lineRule="auto"/>
              <w:ind w:left="79" w:right="116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Выявлять</w:t>
            </w:r>
            <w:r w:rsidRPr="00C86828">
              <w:rPr>
                <w:rFonts w:ascii="Times New Roman" w:hAnsi="Times New Roman" w:cs="Times New Roman"/>
                <w:spacing w:val="1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анали-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зировать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финансо-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вую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информацию.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Оценивать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финан-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совые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проблемы.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Применять</w:t>
            </w:r>
            <w:r w:rsidRPr="00C86828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финан-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совые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знания.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Обо-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сновывать</w:t>
            </w:r>
            <w:r w:rsidRPr="00072105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финан-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совое</w:t>
            </w:r>
            <w:r w:rsidRPr="00072105">
              <w:rPr>
                <w:rFonts w:ascii="Times New Roman" w:hAnsi="Times New Roman" w:cs="Times New Roman"/>
                <w:spacing w:val="16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решение.</w:t>
            </w:r>
          </w:p>
        </w:tc>
        <w:tc>
          <w:tcPr>
            <w:tcW w:w="1317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Решение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си-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туативных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проблемных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задач</w:t>
            </w:r>
            <w:r w:rsidRPr="00C86828">
              <w:rPr>
                <w:rFonts w:ascii="Times New Roman" w:hAnsi="Times New Roman" w:cs="Times New Roman"/>
                <w:spacing w:val="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Беседа/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практическая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работа/игра</w:t>
            </w:r>
          </w:p>
        </w:tc>
        <w:tc>
          <w:tcPr>
            <w:tcW w:w="2129" w:type="dxa"/>
            <w:gridSpan w:val="2"/>
          </w:tcPr>
          <w:p w:rsidR="004131F7" w:rsidRPr="00C86828" w:rsidRDefault="004131F7" w:rsidP="00072105">
            <w:pPr>
              <w:pStyle w:val="TableParagraph"/>
              <w:spacing w:before="53" w:line="223" w:lineRule="auto"/>
              <w:ind w:left="77" w:right="221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«Заработная плата»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hyperlink r:id="rId26"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(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h</w:t>
              </w:r>
            </w:hyperlink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t</w:t>
            </w:r>
            <w:hyperlink r:id="rId27"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tp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://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skiv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.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instrao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.</w:t>
              </w:r>
            </w:hyperlink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  <w:p w:rsidR="004131F7" w:rsidRPr="00C86828" w:rsidRDefault="004131F7" w:rsidP="00072105">
            <w:pPr>
              <w:pStyle w:val="TableParagraph"/>
              <w:spacing w:before="56" w:line="223" w:lineRule="auto"/>
              <w:ind w:left="77" w:right="195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«Первая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работа»: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образовательный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ресурс</w:t>
            </w:r>
            <w:r w:rsidRPr="00C86828">
              <w:rPr>
                <w:rFonts w:ascii="Times New Roman" w:hAnsi="Times New Roman" w:cs="Times New Roman"/>
                <w:spacing w:val="2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издательства</w:t>
            </w:r>
          </w:p>
          <w:p w:rsidR="004131F7" w:rsidRPr="00C86828" w:rsidRDefault="004131F7" w:rsidP="00072105">
            <w:pPr>
              <w:pStyle w:val="TableParagraph"/>
              <w:spacing w:line="223" w:lineRule="auto"/>
              <w:ind w:left="77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«Просвещение»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https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://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media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prosv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/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func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/)</w:t>
            </w:r>
          </w:p>
        </w:tc>
      </w:tr>
      <w:tr w:rsidR="004131F7" w:rsidRPr="00072105" w:rsidTr="00072105">
        <w:tblPrEx>
          <w:tblLook w:val="00A0"/>
        </w:tblPrEx>
        <w:trPr>
          <w:trHeight w:val="2057"/>
        </w:trPr>
        <w:tc>
          <w:tcPr>
            <w:tcW w:w="543" w:type="dxa"/>
            <w:gridSpan w:val="2"/>
          </w:tcPr>
          <w:p w:rsidR="004131F7" w:rsidRPr="00072105" w:rsidRDefault="004131F7" w:rsidP="00072105">
            <w:pPr>
              <w:pStyle w:val="TableParagraph"/>
              <w:spacing w:before="42"/>
              <w:ind w:right="156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24.</w:t>
            </w:r>
          </w:p>
        </w:tc>
        <w:tc>
          <w:tcPr>
            <w:tcW w:w="1017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9" w:right="144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Налоги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выплаты: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что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отда-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ем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как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получаем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9" w:right="115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Что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такое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налоги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зачем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они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нужны.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Основные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социаль-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ные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выплаты,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предо-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ставляемые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государ-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ством</w:t>
            </w:r>
          </w:p>
        </w:tc>
        <w:tc>
          <w:tcPr>
            <w:tcW w:w="1966" w:type="dxa"/>
          </w:tcPr>
          <w:p w:rsidR="004131F7" w:rsidRPr="00072105" w:rsidRDefault="004131F7" w:rsidP="00072105">
            <w:pPr>
              <w:pStyle w:val="TableParagraph"/>
              <w:spacing w:before="50" w:line="228" w:lineRule="auto"/>
              <w:ind w:left="79" w:right="116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Выявлять</w:t>
            </w:r>
            <w:r w:rsidRPr="00C86828">
              <w:rPr>
                <w:rFonts w:ascii="Times New Roman" w:hAnsi="Times New Roman" w:cs="Times New Roman"/>
                <w:spacing w:val="1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анали-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зировать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финансо-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вую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информацию.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Оценивать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финан-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совые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проблемы.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Применять</w:t>
            </w:r>
            <w:r w:rsidRPr="00C86828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финан-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совые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знания.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Обо-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сновывать</w:t>
            </w:r>
            <w:r w:rsidRPr="00072105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финан-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совое</w:t>
            </w:r>
            <w:r w:rsidRPr="00072105">
              <w:rPr>
                <w:rFonts w:ascii="Times New Roman" w:hAnsi="Times New Roman" w:cs="Times New Roman"/>
                <w:spacing w:val="16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решение.</w:t>
            </w:r>
          </w:p>
        </w:tc>
        <w:tc>
          <w:tcPr>
            <w:tcW w:w="1317" w:type="dxa"/>
          </w:tcPr>
          <w:p w:rsidR="004131F7" w:rsidRPr="00072105" w:rsidRDefault="004131F7" w:rsidP="00072105">
            <w:pPr>
              <w:pStyle w:val="TableParagraph"/>
              <w:spacing w:before="50" w:line="228" w:lineRule="auto"/>
              <w:ind w:left="78" w:right="306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Решение си</w:t>
            </w: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туативных и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проблемных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задач.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8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Беседа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/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прак-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тическая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рабо-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та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/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решение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кейсов</w:t>
            </w:r>
            <w:r w:rsidRPr="00C86828">
              <w:rPr>
                <w:rFonts w:ascii="Times New Roman" w:hAnsi="Times New Roman" w:cs="Times New Roman"/>
                <w:spacing w:val="2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/</w:t>
            </w:r>
            <w:r w:rsidRPr="00C86828">
              <w:rPr>
                <w:rFonts w:ascii="Times New Roman" w:hAnsi="Times New Roman" w:cs="Times New Roman"/>
                <w:spacing w:val="2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игра</w:t>
            </w:r>
          </w:p>
        </w:tc>
        <w:tc>
          <w:tcPr>
            <w:tcW w:w="2129" w:type="dxa"/>
            <w:gridSpan w:val="2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7" w:right="119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«Ежегодные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налоги»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hyperlink r:id="rId28"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(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h</w:t>
              </w:r>
            </w:hyperlink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t</w:t>
            </w:r>
            <w:hyperlink r:id="rId29"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tp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://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skiv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.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instrao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.</w:t>
              </w:r>
            </w:hyperlink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)</w:t>
            </w:r>
          </w:p>
          <w:p w:rsidR="004131F7" w:rsidRPr="00C86828" w:rsidRDefault="004131F7" w:rsidP="00072105">
            <w:pPr>
              <w:pStyle w:val="TableParagraph"/>
              <w:spacing w:before="98" w:line="228" w:lineRule="auto"/>
              <w:ind w:left="77" w:right="81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«Транспортный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лог»:</w:t>
            </w:r>
            <w:r w:rsidRPr="00C86828">
              <w:rPr>
                <w:rFonts w:ascii="Times New Roman" w:hAnsi="Times New Roman" w:cs="Times New Roman"/>
                <w:spacing w:val="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образователь-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ный ресурс издатель-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ства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«Просвещение»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https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://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media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prosv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/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func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</w:tc>
      </w:tr>
      <w:tr w:rsidR="004131F7" w:rsidRPr="00072105" w:rsidTr="00072105">
        <w:tblPrEx>
          <w:tblLook w:val="00A0"/>
        </w:tblPrEx>
        <w:trPr>
          <w:trHeight w:val="2742"/>
        </w:trPr>
        <w:tc>
          <w:tcPr>
            <w:tcW w:w="543" w:type="dxa"/>
            <w:gridSpan w:val="2"/>
          </w:tcPr>
          <w:p w:rsidR="004131F7" w:rsidRPr="00072105" w:rsidRDefault="004131F7" w:rsidP="00072105">
            <w:pPr>
              <w:pStyle w:val="TableParagraph"/>
              <w:spacing w:before="41"/>
              <w:ind w:right="151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25.</w:t>
            </w:r>
          </w:p>
        </w:tc>
        <w:tc>
          <w:tcPr>
            <w:tcW w:w="1017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5" w:right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Самое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главное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професси-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ональном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выборе: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образо-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вание,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работа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финансо-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вая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ста-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бильность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9" w:right="159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Образование,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работа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финансовая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ста-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бильность</w:t>
            </w:r>
          </w:p>
        </w:tc>
        <w:tc>
          <w:tcPr>
            <w:tcW w:w="1966" w:type="dxa"/>
          </w:tcPr>
          <w:p w:rsidR="004131F7" w:rsidRPr="00072105" w:rsidRDefault="004131F7" w:rsidP="00072105">
            <w:pPr>
              <w:pStyle w:val="TableParagraph"/>
              <w:spacing w:before="50" w:line="228" w:lineRule="auto"/>
              <w:ind w:left="79" w:right="116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Выявлять</w:t>
            </w:r>
            <w:r w:rsidRPr="00C86828">
              <w:rPr>
                <w:rFonts w:ascii="Times New Roman" w:hAnsi="Times New Roman" w:cs="Times New Roman"/>
                <w:spacing w:val="1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анали-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зировать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финансо-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вую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информацию.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Оценивать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финан-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совые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проблемы.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Применять</w:t>
            </w:r>
            <w:r w:rsidRPr="00C86828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финан-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совые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знания.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Обо-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сновывать</w:t>
            </w:r>
            <w:r w:rsidRPr="00072105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финан-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совое</w:t>
            </w:r>
            <w:r w:rsidRPr="00072105">
              <w:rPr>
                <w:rFonts w:ascii="Times New Roman" w:hAnsi="Times New Roman" w:cs="Times New Roman"/>
                <w:spacing w:val="13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решение</w:t>
            </w:r>
          </w:p>
        </w:tc>
        <w:tc>
          <w:tcPr>
            <w:tcW w:w="1317" w:type="dxa"/>
          </w:tcPr>
          <w:p w:rsidR="004131F7" w:rsidRPr="00C86828" w:rsidRDefault="004131F7" w:rsidP="00072105">
            <w:pPr>
              <w:pStyle w:val="TableParagraph"/>
              <w:spacing w:before="49" w:line="228" w:lineRule="auto"/>
              <w:ind w:left="78" w:right="306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Решение си-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туативных и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проблемных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задач.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8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Беседа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/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прак-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тическая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рабо-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та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/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решение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кейсов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/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дис-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куссия/</w:t>
            </w:r>
            <w:r w:rsidRPr="00C86828">
              <w:rPr>
                <w:rFonts w:ascii="Times New Roman" w:hAnsi="Times New Roman" w:cs="Times New Roman"/>
                <w:spacing w:val="35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игра</w:t>
            </w:r>
          </w:p>
          <w:p w:rsidR="004131F7" w:rsidRPr="00072105" w:rsidRDefault="004131F7" w:rsidP="00072105">
            <w:pPr>
              <w:pStyle w:val="TableParagraph"/>
              <w:spacing w:line="228" w:lineRule="auto"/>
              <w:ind w:left="78" w:right="15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  <w:lang w:val="en-US"/>
              </w:rPr>
              <w:t>«Агентство</w:t>
            </w:r>
            <w:r w:rsidRPr="00072105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по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трудоустрой-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ству»</w:t>
            </w:r>
          </w:p>
        </w:tc>
        <w:tc>
          <w:tcPr>
            <w:tcW w:w="2129" w:type="dxa"/>
            <w:gridSpan w:val="2"/>
          </w:tcPr>
          <w:p w:rsidR="004131F7" w:rsidRPr="00C86828" w:rsidRDefault="004131F7" w:rsidP="00072105">
            <w:pPr>
              <w:pStyle w:val="TableParagraph"/>
              <w:spacing w:before="49" w:line="228" w:lineRule="auto"/>
              <w:ind w:left="77" w:right="204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«Зарплатная карта»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hyperlink r:id="rId30"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(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h</w:t>
              </w:r>
            </w:hyperlink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t</w:t>
            </w:r>
            <w:hyperlink r:id="rId31"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tp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://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skiv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.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instrao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.</w:t>
              </w:r>
            </w:hyperlink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  <w:p w:rsidR="004131F7" w:rsidRPr="00C86828" w:rsidRDefault="004131F7" w:rsidP="00072105">
            <w:pPr>
              <w:pStyle w:val="TableParagraph"/>
              <w:spacing w:before="99" w:line="228" w:lineRule="auto"/>
              <w:ind w:left="77" w:right="195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«Работа</w:t>
            </w:r>
            <w:r w:rsidRPr="00C86828">
              <w:rPr>
                <w:rFonts w:ascii="Times New Roman" w:hAnsi="Times New Roman" w:cs="Times New Roman"/>
                <w:spacing w:val="1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для</w:t>
            </w:r>
            <w:r w:rsidRPr="00C86828">
              <w:rPr>
                <w:rFonts w:ascii="Times New Roman" w:hAnsi="Times New Roman" w:cs="Times New Roman"/>
                <w:spacing w:val="1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Миши»: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образовательный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ресурс</w:t>
            </w:r>
            <w:r w:rsidRPr="00C86828">
              <w:rPr>
                <w:rFonts w:ascii="Times New Roman" w:hAnsi="Times New Roman" w:cs="Times New Roman"/>
                <w:spacing w:val="3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издательства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7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«Просвещение»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https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://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media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prosv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/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func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/)</w:t>
            </w:r>
          </w:p>
        </w:tc>
      </w:tr>
      <w:tr w:rsidR="004131F7" w:rsidRPr="00072105" w:rsidTr="00072105">
        <w:trPr>
          <w:trHeight w:val="472"/>
        </w:trPr>
        <w:tc>
          <w:tcPr>
            <w:tcW w:w="9784" w:type="dxa"/>
            <w:gridSpan w:val="9"/>
          </w:tcPr>
          <w:p w:rsidR="004131F7" w:rsidRPr="00C86828" w:rsidRDefault="004131F7" w:rsidP="00072105">
            <w:pPr>
              <w:pStyle w:val="TableParagraph"/>
              <w:spacing w:before="44" w:line="228" w:lineRule="auto"/>
              <w:ind w:left="79" w:right="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Интегрированные</w:t>
            </w:r>
            <w:r w:rsidRPr="00C86828">
              <w:rPr>
                <w:rFonts w:ascii="Times New Roman" w:hAnsi="Times New Roman" w:cs="Times New Roman"/>
                <w:b/>
                <w:spacing w:val="14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занятия:</w:t>
            </w:r>
            <w:r w:rsidRPr="00C86828">
              <w:rPr>
                <w:rFonts w:ascii="Times New Roman" w:hAnsi="Times New Roman" w:cs="Times New Roman"/>
                <w:b/>
                <w:spacing w:val="14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Финансовая</w:t>
            </w:r>
            <w:r w:rsidRPr="00C86828">
              <w:rPr>
                <w:rFonts w:ascii="Times New Roman" w:hAnsi="Times New Roman" w:cs="Times New Roman"/>
                <w:b/>
                <w:spacing w:val="14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грамотность</w:t>
            </w:r>
            <w:r w:rsidRPr="00C86828">
              <w:rPr>
                <w:rFonts w:ascii="Times New Roman" w:hAnsi="Times New Roman" w:cs="Times New Roman"/>
                <w:b/>
                <w:spacing w:val="15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+</w:t>
            </w:r>
            <w:r w:rsidRPr="00C86828">
              <w:rPr>
                <w:rFonts w:ascii="Times New Roman" w:hAnsi="Times New Roman" w:cs="Times New Roman"/>
                <w:b/>
                <w:spacing w:val="14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Математика</w:t>
            </w:r>
            <w:r w:rsidRPr="00C86828">
              <w:rPr>
                <w:rFonts w:ascii="Times New Roman" w:hAnsi="Times New Roman" w:cs="Times New Roman"/>
                <w:b/>
                <w:spacing w:val="14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(2</w:t>
            </w:r>
            <w:r w:rsidRPr="00C86828">
              <w:rPr>
                <w:rFonts w:ascii="Times New Roman" w:hAnsi="Times New Roman" w:cs="Times New Roman"/>
                <w:b/>
                <w:spacing w:val="15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ч),</w:t>
            </w:r>
            <w:r w:rsidRPr="00C86828">
              <w:rPr>
                <w:rFonts w:ascii="Times New Roman" w:hAnsi="Times New Roman" w:cs="Times New Roman"/>
                <w:b/>
                <w:spacing w:val="14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Финансовая</w:t>
            </w:r>
            <w:r w:rsidRPr="00C86828">
              <w:rPr>
                <w:rFonts w:ascii="Times New Roman" w:hAnsi="Times New Roman" w:cs="Times New Roman"/>
                <w:b/>
                <w:spacing w:val="14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грамотность</w:t>
            </w:r>
            <w:r w:rsidRPr="00C86828">
              <w:rPr>
                <w:rFonts w:ascii="Times New Roman" w:hAnsi="Times New Roman" w:cs="Times New Roman"/>
                <w:b/>
                <w:spacing w:val="15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+</w:t>
            </w:r>
            <w:r w:rsidRPr="00C86828">
              <w:rPr>
                <w:rFonts w:ascii="Times New Roman" w:hAnsi="Times New Roman" w:cs="Times New Roman"/>
                <w:b/>
                <w:spacing w:val="14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Мате-</w:t>
            </w:r>
            <w:r w:rsidRPr="00C86828">
              <w:rPr>
                <w:rFonts w:ascii="Times New Roman" w:hAnsi="Times New Roman" w:cs="Times New Roman"/>
                <w:b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матика</w:t>
            </w:r>
            <w:r w:rsidRPr="00C86828">
              <w:rPr>
                <w:rFonts w:ascii="Times New Roman" w:hAnsi="Times New Roman" w:cs="Times New Roman"/>
                <w:b/>
                <w:spacing w:val="17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+</w:t>
            </w:r>
            <w:r w:rsidRPr="00C86828">
              <w:rPr>
                <w:rFonts w:ascii="Times New Roman" w:hAnsi="Times New Roman" w:cs="Times New Roman"/>
                <w:b/>
                <w:spacing w:val="1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Естественно-научная</w:t>
            </w:r>
            <w:r w:rsidRPr="00C86828">
              <w:rPr>
                <w:rFonts w:ascii="Times New Roman" w:hAnsi="Times New Roman" w:cs="Times New Roman"/>
                <w:b/>
                <w:spacing w:val="17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(1</w:t>
            </w:r>
            <w:r w:rsidRPr="00C86828">
              <w:rPr>
                <w:rFonts w:ascii="Times New Roman" w:hAnsi="Times New Roman" w:cs="Times New Roman"/>
                <w:b/>
                <w:spacing w:val="1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ч)</w:t>
            </w:r>
            <w:r w:rsidRPr="00C86828">
              <w:rPr>
                <w:rFonts w:ascii="Times New Roman" w:hAnsi="Times New Roman" w:cs="Times New Roman"/>
                <w:b/>
                <w:spacing w:val="17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15"/>
                <w:sz w:val="18"/>
                <w:szCs w:val="18"/>
              </w:rPr>
              <w:t>–</w:t>
            </w:r>
            <w:r w:rsidRPr="00C86828">
              <w:rPr>
                <w:rFonts w:ascii="Times New Roman" w:hAnsi="Times New Roman" w:cs="Times New Roman"/>
                <w:b/>
                <w:spacing w:val="14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за</w:t>
            </w:r>
            <w:r w:rsidRPr="00C86828">
              <w:rPr>
                <w:rFonts w:ascii="Times New Roman" w:hAnsi="Times New Roman" w:cs="Times New Roman"/>
                <w:b/>
                <w:spacing w:val="17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рамками</w:t>
            </w:r>
            <w:r w:rsidRPr="00C86828">
              <w:rPr>
                <w:rFonts w:ascii="Times New Roman" w:hAnsi="Times New Roman" w:cs="Times New Roman"/>
                <w:b/>
                <w:spacing w:val="1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выделенных</w:t>
            </w:r>
            <w:r w:rsidRPr="00C86828">
              <w:rPr>
                <w:rFonts w:ascii="Times New Roman" w:hAnsi="Times New Roman" w:cs="Times New Roman"/>
                <w:b/>
                <w:spacing w:val="17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5</w:t>
            </w:r>
            <w:r w:rsidRPr="00C86828">
              <w:rPr>
                <w:rFonts w:ascii="Times New Roman" w:hAnsi="Times New Roman" w:cs="Times New Roman"/>
                <w:b/>
                <w:spacing w:val="1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часов</w:t>
            </w:r>
            <w:r w:rsidRPr="00C86828">
              <w:rPr>
                <w:rFonts w:ascii="Times New Roman" w:hAnsi="Times New Roman" w:cs="Times New Roman"/>
                <w:b/>
                <w:spacing w:val="1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на</w:t>
            </w:r>
            <w:r w:rsidRPr="00C86828">
              <w:rPr>
                <w:rFonts w:ascii="Times New Roman" w:hAnsi="Times New Roman" w:cs="Times New Roman"/>
                <w:b/>
                <w:spacing w:val="17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финансовую</w:t>
            </w:r>
            <w:r w:rsidRPr="00C86828">
              <w:rPr>
                <w:rFonts w:ascii="Times New Roman" w:hAnsi="Times New Roman" w:cs="Times New Roman"/>
                <w:b/>
                <w:spacing w:val="1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грамотность</w:t>
            </w:r>
          </w:p>
        </w:tc>
      </w:tr>
      <w:tr w:rsidR="004131F7" w:rsidRPr="00072105" w:rsidTr="00072105">
        <w:trPr>
          <w:trHeight w:val="1878"/>
        </w:trPr>
        <w:tc>
          <w:tcPr>
            <w:tcW w:w="543" w:type="dxa"/>
            <w:gridSpan w:val="2"/>
          </w:tcPr>
          <w:p w:rsidR="004131F7" w:rsidRPr="00072105" w:rsidRDefault="004131F7" w:rsidP="00072105">
            <w:pPr>
              <w:pStyle w:val="TableParagraph"/>
              <w:spacing w:before="37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26.</w:t>
            </w:r>
          </w:p>
        </w:tc>
        <w:tc>
          <w:tcPr>
            <w:tcW w:w="1017" w:type="dxa"/>
          </w:tcPr>
          <w:p w:rsidR="004131F7" w:rsidRPr="00C86828" w:rsidRDefault="004131F7" w:rsidP="00072105">
            <w:pPr>
              <w:pStyle w:val="TableParagraph"/>
              <w:spacing w:before="45" w:line="228" w:lineRule="auto"/>
              <w:ind w:left="80" w:right="196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«Что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посеешь,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то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жнешь»</w:t>
            </w:r>
          </w:p>
          <w:p w:rsidR="004131F7" w:rsidRPr="00072105" w:rsidRDefault="004131F7" w:rsidP="00072105">
            <w:pPr>
              <w:pStyle w:val="TableParagraph"/>
              <w:spacing w:line="228" w:lineRule="auto"/>
              <w:ind w:left="80" w:right="56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//</w:t>
            </w:r>
            <w:r w:rsidRPr="00072105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«Землю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уважай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–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пожнешь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урожай»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37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45" w:line="228" w:lineRule="auto"/>
              <w:ind w:left="79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Финансовая</w:t>
            </w:r>
            <w:r w:rsidRPr="00C86828">
              <w:rPr>
                <w:rFonts w:ascii="Times New Roman" w:hAnsi="Times New Roman" w:cs="Times New Roman"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грамот-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ность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социальная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ответственность</w:t>
            </w:r>
          </w:p>
        </w:tc>
        <w:tc>
          <w:tcPr>
            <w:tcW w:w="1966" w:type="dxa"/>
          </w:tcPr>
          <w:p w:rsidR="004131F7" w:rsidRPr="00072105" w:rsidRDefault="004131F7" w:rsidP="00072105">
            <w:pPr>
              <w:pStyle w:val="TableParagraph"/>
              <w:spacing w:before="45" w:line="228" w:lineRule="auto"/>
              <w:ind w:left="79" w:right="116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Выявлять</w:t>
            </w:r>
            <w:r w:rsidRPr="00C86828">
              <w:rPr>
                <w:rFonts w:ascii="Times New Roman" w:hAnsi="Times New Roman" w:cs="Times New Roman"/>
                <w:spacing w:val="1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анали-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зировать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финансо-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вую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информацию.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Оценивать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финан-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совые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проблемы.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Применять</w:t>
            </w:r>
            <w:r w:rsidRPr="00C86828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финан-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совые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знания.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Обо-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сновывать</w:t>
            </w:r>
            <w:r w:rsidRPr="00072105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финан-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совое</w:t>
            </w:r>
            <w:r w:rsidRPr="00072105">
              <w:rPr>
                <w:rFonts w:ascii="Times New Roman" w:hAnsi="Times New Roman" w:cs="Times New Roman"/>
                <w:spacing w:val="16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решение.</w:t>
            </w:r>
          </w:p>
        </w:tc>
        <w:tc>
          <w:tcPr>
            <w:tcW w:w="1317" w:type="dxa"/>
          </w:tcPr>
          <w:p w:rsidR="004131F7" w:rsidRPr="00C86828" w:rsidRDefault="004131F7" w:rsidP="00072105">
            <w:pPr>
              <w:pStyle w:val="TableParagraph"/>
              <w:spacing w:before="45" w:line="228" w:lineRule="auto"/>
              <w:ind w:left="78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Решение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си-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туативных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проблемных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задач</w:t>
            </w:r>
            <w:r w:rsidRPr="00C86828">
              <w:rPr>
                <w:rFonts w:ascii="Times New Roman" w:hAnsi="Times New Roman" w:cs="Times New Roman"/>
                <w:spacing w:val="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Беседа/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практическая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работа/</w:t>
            </w:r>
            <w:r w:rsidRPr="00C86828">
              <w:rPr>
                <w:rFonts w:ascii="Times New Roman" w:hAnsi="Times New Roman" w:cs="Times New Roman"/>
                <w:spacing w:val="8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игра</w:t>
            </w:r>
          </w:p>
        </w:tc>
        <w:tc>
          <w:tcPr>
            <w:tcW w:w="2129" w:type="dxa"/>
            <w:gridSpan w:val="2"/>
          </w:tcPr>
          <w:p w:rsidR="004131F7" w:rsidRPr="00F039CF" w:rsidRDefault="004131F7" w:rsidP="00072105">
            <w:pPr>
              <w:pStyle w:val="TableParagraph"/>
              <w:spacing w:before="45" w:line="228" w:lineRule="auto"/>
              <w:ind w:left="77" w:righ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«Климатический</w:t>
            </w:r>
            <w:r w:rsidRPr="00C86828">
              <w:rPr>
                <w:rFonts w:ascii="Times New Roman" w:hAnsi="Times New Roman" w:cs="Times New Roman"/>
                <w:spacing w:val="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ма-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газин»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hyperlink r:id="rId32"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(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h</w:t>
              </w:r>
            </w:hyperlink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t</w:t>
            </w:r>
            <w:hyperlink r:id="rId33"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tp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://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skiv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.</w:t>
              </w:r>
            </w:hyperlink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instrao</w:t>
            </w:r>
            <w:r w:rsidRPr="00F039CF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F039CF">
              <w:rPr>
                <w:rFonts w:ascii="Times New Roman" w:hAnsi="Times New Roman" w:cs="Times New Roman"/>
                <w:w w:val="110"/>
                <w:sz w:val="18"/>
                <w:szCs w:val="18"/>
              </w:rPr>
              <w:t>)</w:t>
            </w:r>
          </w:p>
        </w:tc>
      </w:tr>
      <w:tr w:rsidR="004131F7" w:rsidRPr="00072105" w:rsidTr="00072105">
        <w:trPr>
          <w:trHeight w:val="2956"/>
        </w:trPr>
        <w:tc>
          <w:tcPr>
            <w:tcW w:w="543" w:type="dxa"/>
            <w:gridSpan w:val="2"/>
          </w:tcPr>
          <w:p w:rsidR="004131F7" w:rsidRPr="00072105" w:rsidRDefault="004131F7" w:rsidP="00072105">
            <w:pPr>
              <w:pStyle w:val="TableParagraph"/>
              <w:spacing w:before="41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27.</w:t>
            </w:r>
          </w:p>
        </w:tc>
        <w:tc>
          <w:tcPr>
            <w:tcW w:w="1017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5" w:right="14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«Труд,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зарплата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5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налог</w:t>
            </w:r>
            <w:r w:rsidRPr="00C86828">
              <w:rPr>
                <w:rFonts w:ascii="Times New Roman" w:hAnsi="Times New Roman" w:cs="Times New Roman"/>
                <w:spacing w:val="1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–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важный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опыт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урок»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2</w:t>
            </w:r>
          </w:p>
        </w:tc>
        <w:tc>
          <w:tcPr>
            <w:tcW w:w="2136" w:type="dxa"/>
          </w:tcPr>
          <w:p w:rsidR="004131F7" w:rsidRPr="00072105" w:rsidRDefault="004131F7" w:rsidP="00072105">
            <w:pPr>
              <w:pStyle w:val="TableParagraph"/>
              <w:spacing w:before="50" w:line="228" w:lineRule="auto"/>
              <w:ind w:left="80" w:right="19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  <w:lang w:val="en-US"/>
              </w:rPr>
              <w:t>Финансовая грамот-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ность: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5"/>
              </w:numPr>
              <w:spacing w:before="56" w:line="228" w:lineRule="auto"/>
              <w:ind w:left="453" w:right="193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Образование,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бота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финансовая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стабильность.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5"/>
              </w:numPr>
              <w:spacing w:line="228" w:lineRule="auto"/>
              <w:ind w:left="453" w:right="115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Определение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фак-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торов,    влияющих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на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размер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выплачи-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ваемой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заработной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платы.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5"/>
              </w:numPr>
              <w:spacing w:line="228" w:lineRule="auto"/>
              <w:ind w:left="453" w:right="219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Налоговые выпла-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ты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Социальные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пособия.</w:t>
            </w:r>
          </w:p>
          <w:p w:rsidR="004131F7" w:rsidRPr="00072105" w:rsidRDefault="004131F7" w:rsidP="00072105">
            <w:pPr>
              <w:pStyle w:val="TableParagraph"/>
              <w:spacing w:before="95" w:line="228" w:lineRule="auto"/>
              <w:ind w:left="453" w:right="12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  <w:lang w:val="en-US"/>
              </w:rPr>
              <w:t>Математическая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 xml:space="preserve"> гра-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мотность: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5"/>
              </w:numPr>
              <w:spacing w:before="47" w:line="206" w:lineRule="exact"/>
              <w:ind w:left="45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Зависимость</w:t>
            </w:r>
          </w:p>
          <w:p w:rsidR="004131F7" w:rsidRPr="00072105" w:rsidRDefault="004131F7" w:rsidP="00072105">
            <w:pPr>
              <w:pStyle w:val="TableParagraph"/>
              <w:spacing w:before="3" w:line="228" w:lineRule="auto"/>
              <w:ind w:left="453" w:right="379"/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«цена – количе-</w:t>
            </w:r>
            <w:r w:rsidRPr="00072105">
              <w:rPr>
                <w:rFonts w:ascii="Times New Roman" w:hAnsi="Times New Roman" w:cs="Times New Roman"/>
                <w:spacing w:val="-43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ство-стоимость».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5"/>
              </w:numPr>
              <w:spacing w:before="54" w:line="223" w:lineRule="auto"/>
              <w:ind w:left="453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Действия</w:t>
            </w:r>
            <w:r w:rsidRPr="00072105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с</w:t>
            </w:r>
            <w:r w:rsidRPr="00072105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числами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2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величинами.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5"/>
              </w:numPr>
              <w:spacing w:line="223" w:lineRule="auto"/>
              <w:ind w:left="453" w:right="336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Вычисление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про-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центов.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5"/>
              </w:numPr>
              <w:spacing w:before="3" w:line="228" w:lineRule="auto"/>
              <w:ind w:left="453" w:right="379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Вычисление про-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цента от числа и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числа по его про-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центу.</w:t>
            </w:r>
          </w:p>
        </w:tc>
        <w:tc>
          <w:tcPr>
            <w:tcW w:w="1966" w:type="dxa"/>
          </w:tcPr>
          <w:p w:rsidR="004131F7" w:rsidRPr="00072105" w:rsidRDefault="004131F7" w:rsidP="00072105">
            <w:pPr>
              <w:pStyle w:val="TableParagraph"/>
              <w:spacing w:before="51" w:line="228" w:lineRule="auto"/>
              <w:ind w:left="78" w:right="34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Финансовая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гра-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мотность: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4"/>
              </w:numPr>
              <w:spacing w:before="55" w:line="228" w:lineRule="auto"/>
              <w:ind w:left="443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Выявлять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анализировать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финансовую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ин-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формацию.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4"/>
              </w:numPr>
              <w:spacing w:line="228" w:lineRule="auto"/>
              <w:ind w:left="443" w:right="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Оценивать</w:t>
            </w:r>
            <w:r w:rsidRPr="00072105">
              <w:rPr>
                <w:rFonts w:ascii="Times New Roman" w:hAnsi="Times New Roman" w:cs="Times New Roman"/>
                <w:spacing w:val="28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финан-</w:t>
            </w:r>
            <w:r w:rsidRPr="00072105">
              <w:rPr>
                <w:rFonts w:ascii="Times New Roman" w:hAnsi="Times New Roman" w:cs="Times New Roman"/>
                <w:spacing w:val="-38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совые</w:t>
            </w:r>
            <w:r w:rsidRPr="00072105">
              <w:rPr>
                <w:rFonts w:ascii="Times New Roman" w:hAnsi="Times New Roman" w:cs="Times New Roman"/>
                <w:spacing w:val="35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проблемы.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4"/>
              </w:numPr>
              <w:spacing w:line="228" w:lineRule="auto"/>
              <w:ind w:left="443" w:right="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Применять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фи-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  <w:lang w:val="en-US"/>
              </w:rPr>
              <w:t>нансовые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 xml:space="preserve"> знания.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4"/>
              </w:numPr>
              <w:spacing w:line="228" w:lineRule="auto"/>
              <w:ind w:left="443" w:right="8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Обосновывать</w:t>
            </w:r>
            <w:r w:rsidRPr="00072105">
              <w:rPr>
                <w:rFonts w:ascii="Times New Roman" w:hAnsi="Times New Roman" w:cs="Times New Roman"/>
                <w:spacing w:val="5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фи-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  <w:lang w:val="en-US"/>
              </w:rPr>
              <w:t xml:space="preserve">нансовое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решение.</w:t>
            </w:r>
          </w:p>
          <w:p w:rsidR="004131F7" w:rsidRPr="00072105" w:rsidRDefault="004131F7" w:rsidP="00072105">
            <w:pPr>
              <w:pStyle w:val="TableParagraph"/>
              <w:spacing w:before="96" w:line="228" w:lineRule="auto"/>
              <w:ind w:left="443" w:right="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Математическая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грамотность: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4"/>
              </w:numPr>
              <w:spacing w:before="55" w:line="228" w:lineRule="auto"/>
              <w:ind w:left="443" w:right="89"/>
              <w:rPr>
                <w:rFonts w:ascii="Times New Roman" w:hAnsi="Times New Roman" w:cs="Times New Roman"/>
                <w:w w:val="110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Извлекать</w:t>
            </w:r>
            <w:r w:rsidRPr="00072105"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инфор-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мацию</w:t>
            </w:r>
            <w:r w:rsidRPr="00072105"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(из</w:t>
            </w:r>
            <w:r w:rsidRPr="00072105"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текста,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таблицы,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диа-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граммы).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4"/>
              </w:numPr>
              <w:spacing w:before="54" w:line="223" w:lineRule="auto"/>
              <w:ind w:left="443" w:right="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Распознавать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математические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объекты.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4"/>
              </w:numPr>
              <w:spacing w:line="223" w:lineRule="auto"/>
              <w:ind w:left="443" w:right="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Моделировать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ситуацию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математически.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4"/>
              </w:numPr>
              <w:spacing w:line="223" w:lineRule="auto"/>
              <w:ind w:left="443" w:right="35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Устанавливать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и</w:t>
            </w:r>
            <w:r w:rsidRPr="00072105">
              <w:rPr>
                <w:rFonts w:ascii="Times New Roman" w:hAnsi="Times New Roman" w:cs="Times New Roman"/>
                <w:spacing w:val="22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использовать</w:t>
            </w:r>
          </w:p>
          <w:p w:rsidR="004131F7" w:rsidRPr="00072105" w:rsidRDefault="004131F7" w:rsidP="00072105">
            <w:pPr>
              <w:pStyle w:val="TableParagraph"/>
              <w:spacing w:line="223" w:lineRule="auto"/>
              <w:ind w:left="443" w:right="82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 xml:space="preserve">зависимости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между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величинами,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данными.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4"/>
              </w:numPr>
              <w:spacing w:line="223" w:lineRule="auto"/>
              <w:ind w:left="443" w:right="189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Предлагать и обсуждать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способы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решения.</w:t>
            </w:r>
          </w:p>
          <w:p w:rsidR="004131F7" w:rsidRPr="00072105" w:rsidRDefault="004131F7" w:rsidP="00072105">
            <w:pPr>
              <w:pStyle w:val="TableParagraph"/>
              <w:numPr>
                <w:ilvl w:val="0"/>
                <w:numId w:val="44"/>
              </w:numPr>
              <w:spacing w:before="55" w:line="228" w:lineRule="auto"/>
              <w:ind w:left="443" w:right="89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Прикидывать,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оценивать,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вычис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лять</w:t>
            </w:r>
            <w:r w:rsidRPr="00072105">
              <w:rPr>
                <w:rFonts w:ascii="Times New Roman" w:hAnsi="Times New Roman" w:cs="Times New Roman"/>
                <w:spacing w:val="13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результат.</w:t>
            </w:r>
          </w:p>
        </w:tc>
        <w:tc>
          <w:tcPr>
            <w:tcW w:w="1317" w:type="dxa"/>
          </w:tcPr>
          <w:p w:rsidR="004131F7" w:rsidRPr="00C86828" w:rsidRDefault="004131F7" w:rsidP="00072105">
            <w:pPr>
              <w:pStyle w:val="TableParagraph"/>
              <w:spacing w:before="51" w:line="228" w:lineRule="auto"/>
              <w:ind w:left="78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Решение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си-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туативных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проблемных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задач</w:t>
            </w:r>
            <w:r w:rsidRPr="00C86828">
              <w:rPr>
                <w:rFonts w:ascii="Times New Roman" w:hAnsi="Times New Roman" w:cs="Times New Roman"/>
                <w:spacing w:val="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Беседа/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практическая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работа/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игра,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групповая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работа,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инди-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видуальная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</w:t>
            </w:r>
          </w:p>
        </w:tc>
        <w:tc>
          <w:tcPr>
            <w:tcW w:w="2129" w:type="dxa"/>
            <w:gridSpan w:val="2"/>
          </w:tcPr>
          <w:p w:rsidR="004131F7" w:rsidRPr="00C86828" w:rsidRDefault="004131F7" w:rsidP="00072105">
            <w:pPr>
              <w:pStyle w:val="TableParagraph"/>
              <w:spacing w:before="42" w:line="206" w:lineRule="exact"/>
              <w:ind w:left="77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 xml:space="preserve">«Новая 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работа»,</w:t>
            </w:r>
          </w:p>
          <w:p w:rsidR="004131F7" w:rsidRPr="00C86828" w:rsidRDefault="004131F7" w:rsidP="00072105">
            <w:pPr>
              <w:pStyle w:val="TableParagraph"/>
              <w:spacing w:before="3" w:line="228" w:lineRule="auto"/>
              <w:ind w:left="77" w:right="118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«Налог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новую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квартиру»,</w:t>
            </w:r>
            <w:r w:rsidRPr="00C86828">
              <w:rPr>
                <w:rFonts w:ascii="Times New Roman" w:hAnsi="Times New Roman" w:cs="Times New Roman"/>
                <w:spacing w:val="1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«Пособие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ребенка»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http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://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skiv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instrao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  <w:p w:rsidR="004131F7" w:rsidRPr="00C86828" w:rsidRDefault="004131F7" w:rsidP="00072105">
            <w:pPr>
              <w:pStyle w:val="TableParagraph"/>
              <w:spacing w:before="98" w:line="228" w:lineRule="auto"/>
              <w:ind w:left="77" w:right="81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 xml:space="preserve">«Старенький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автомо-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биль»: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образователь-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ный ресурс издатель-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ства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«Просвещение»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https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://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media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prosv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/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func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</w:tc>
      </w:tr>
      <w:tr w:rsidR="004131F7" w:rsidRPr="00072105" w:rsidTr="00072105">
        <w:trPr>
          <w:trHeight w:val="473"/>
        </w:trPr>
        <w:tc>
          <w:tcPr>
            <w:tcW w:w="9784" w:type="dxa"/>
            <w:gridSpan w:val="9"/>
          </w:tcPr>
          <w:p w:rsidR="004131F7" w:rsidRPr="00C86828" w:rsidRDefault="004131F7" w:rsidP="00072105">
            <w:pPr>
              <w:pStyle w:val="TableParagraph"/>
              <w:spacing w:before="48" w:line="223" w:lineRule="auto"/>
              <w:ind w:left="80" w:right="17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Модуль</w:t>
            </w:r>
            <w:r w:rsidRPr="00C86828">
              <w:rPr>
                <w:rFonts w:ascii="Times New Roman" w:hAnsi="Times New Roman" w:cs="Times New Roman"/>
                <w:b/>
                <w:spacing w:val="10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6:</w:t>
            </w:r>
            <w:r w:rsidRPr="00C86828">
              <w:rPr>
                <w:rFonts w:ascii="Times New Roman" w:hAnsi="Times New Roman" w:cs="Times New Roman"/>
                <w:b/>
                <w:spacing w:val="10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Глобальные</w:t>
            </w:r>
            <w:r w:rsidRPr="00C86828">
              <w:rPr>
                <w:rFonts w:ascii="Times New Roman" w:hAnsi="Times New Roman" w:cs="Times New Roman"/>
                <w:b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компетенции</w:t>
            </w:r>
            <w:r w:rsidRPr="00C86828">
              <w:rPr>
                <w:rFonts w:ascii="Times New Roman" w:hAnsi="Times New Roman" w:cs="Times New Roman"/>
                <w:b/>
                <w:spacing w:val="10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«Роскошь</w:t>
            </w:r>
            <w:r w:rsidRPr="00C86828">
              <w:rPr>
                <w:rFonts w:ascii="Times New Roman" w:hAnsi="Times New Roman" w:cs="Times New Roman"/>
                <w:b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общения.</w:t>
            </w:r>
            <w:r w:rsidRPr="00C86828">
              <w:rPr>
                <w:rFonts w:ascii="Times New Roman" w:hAnsi="Times New Roman" w:cs="Times New Roman"/>
                <w:b/>
                <w:spacing w:val="10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Ты,</w:t>
            </w:r>
            <w:r w:rsidRPr="00C86828">
              <w:rPr>
                <w:rFonts w:ascii="Times New Roman" w:hAnsi="Times New Roman" w:cs="Times New Roman"/>
                <w:b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я,</w:t>
            </w:r>
            <w:r w:rsidRPr="00C86828">
              <w:rPr>
                <w:rFonts w:ascii="Times New Roman" w:hAnsi="Times New Roman" w:cs="Times New Roman"/>
                <w:b/>
                <w:spacing w:val="10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мы</w:t>
            </w:r>
            <w:r w:rsidRPr="00C86828">
              <w:rPr>
                <w:rFonts w:ascii="Times New Roman" w:hAnsi="Times New Roman" w:cs="Times New Roman"/>
                <w:b/>
                <w:spacing w:val="10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отвечаем</w:t>
            </w:r>
            <w:r w:rsidRPr="00C86828">
              <w:rPr>
                <w:rFonts w:ascii="Times New Roman" w:hAnsi="Times New Roman" w:cs="Times New Roman"/>
                <w:b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за</w:t>
            </w:r>
            <w:r w:rsidRPr="00C86828">
              <w:rPr>
                <w:rFonts w:ascii="Times New Roman" w:hAnsi="Times New Roman" w:cs="Times New Roman"/>
                <w:b/>
                <w:spacing w:val="10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планету.</w:t>
            </w:r>
            <w:r w:rsidRPr="00C86828">
              <w:rPr>
                <w:rFonts w:ascii="Times New Roman" w:hAnsi="Times New Roman" w:cs="Times New Roman"/>
                <w:b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Мы</w:t>
            </w:r>
            <w:r w:rsidRPr="00C86828">
              <w:rPr>
                <w:rFonts w:ascii="Times New Roman" w:hAnsi="Times New Roman" w:cs="Times New Roman"/>
                <w:b/>
                <w:spacing w:val="10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будем</w:t>
            </w:r>
            <w:r w:rsidRPr="00C86828">
              <w:rPr>
                <w:rFonts w:ascii="Times New Roman" w:hAnsi="Times New Roman" w:cs="Times New Roman"/>
                <w:b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жить</w:t>
            </w:r>
            <w:r w:rsidRPr="00C86828">
              <w:rPr>
                <w:rFonts w:ascii="Times New Roman" w:hAnsi="Times New Roman" w:cs="Times New Roman"/>
                <w:b/>
                <w:spacing w:val="10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b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работать</w:t>
            </w:r>
            <w:r w:rsidRPr="00C86828">
              <w:rPr>
                <w:rFonts w:ascii="Times New Roman" w:hAnsi="Times New Roman" w:cs="Times New Roman"/>
                <w:b/>
                <w:spacing w:val="2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b/>
                <w:spacing w:val="2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изменяющемся</w:t>
            </w:r>
            <w:r w:rsidRPr="00C86828">
              <w:rPr>
                <w:rFonts w:ascii="Times New Roman" w:hAnsi="Times New Roman" w:cs="Times New Roman"/>
                <w:b/>
                <w:spacing w:val="22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цифровом</w:t>
            </w:r>
            <w:r w:rsidRPr="00C86828">
              <w:rPr>
                <w:rFonts w:ascii="Times New Roman" w:hAnsi="Times New Roman" w:cs="Times New Roman"/>
                <w:b/>
                <w:spacing w:val="2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мире»</w:t>
            </w:r>
            <w:r w:rsidRPr="00C86828">
              <w:rPr>
                <w:rFonts w:ascii="Times New Roman" w:hAnsi="Times New Roman" w:cs="Times New Roman"/>
                <w:b/>
                <w:spacing w:val="22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(5</w:t>
            </w:r>
            <w:r w:rsidRPr="00C86828">
              <w:rPr>
                <w:rFonts w:ascii="Times New Roman" w:hAnsi="Times New Roman" w:cs="Times New Roman"/>
                <w:b/>
                <w:spacing w:val="2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ч)</w:t>
            </w:r>
          </w:p>
        </w:tc>
      </w:tr>
      <w:tr w:rsidR="004131F7" w:rsidRPr="00072105" w:rsidTr="00072105">
        <w:trPr>
          <w:trHeight w:val="1675"/>
        </w:trPr>
        <w:tc>
          <w:tcPr>
            <w:tcW w:w="543" w:type="dxa"/>
            <w:gridSpan w:val="2"/>
          </w:tcPr>
          <w:p w:rsidR="004131F7" w:rsidRPr="00072105" w:rsidRDefault="004131F7" w:rsidP="00072105">
            <w:pPr>
              <w:pStyle w:val="TableParagraph"/>
              <w:spacing w:before="42"/>
              <w:ind w:right="156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28.</w:t>
            </w:r>
          </w:p>
        </w:tc>
        <w:tc>
          <w:tcPr>
            <w:tcW w:w="1017" w:type="dxa"/>
          </w:tcPr>
          <w:p w:rsidR="004131F7" w:rsidRPr="00072105" w:rsidRDefault="004131F7" w:rsidP="00072105">
            <w:pPr>
              <w:pStyle w:val="TableParagraph"/>
              <w:spacing w:before="54" w:line="223" w:lineRule="auto"/>
              <w:ind w:left="80" w:right="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Какое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общение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называют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эффектив-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ным.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Рас-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шифруем</w:t>
            </w:r>
          </w:p>
          <w:p w:rsidR="004131F7" w:rsidRPr="00072105" w:rsidRDefault="004131F7" w:rsidP="00072105">
            <w:pPr>
              <w:pStyle w:val="TableParagraph"/>
              <w:spacing w:line="198" w:lineRule="exact"/>
              <w:ind w:left="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«4к»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072105" w:rsidRDefault="004131F7" w:rsidP="00072105">
            <w:pPr>
              <w:pStyle w:val="TableParagraph"/>
              <w:spacing w:before="54" w:line="223" w:lineRule="auto"/>
              <w:ind w:left="79" w:right="11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Межкультурное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вза-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имодействие:</w:t>
            </w:r>
            <w:r w:rsidRPr="00C86828">
              <w:rPr>
                <w:rFonts w:ascii="Times New Roman" w:hAnsi="Times New Roman" w:cs="Times New Roman"/>
                <w:spacing w:val="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успеш-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ное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уважительное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взаимодействие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меж-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ду</w:t>
            </w:r>
            <w:r w:rsidRPr="00C86828">
              <w:rPr>
                <w:rFonts w:ascii="Times New Roman" w:hAnsi="Times New Roman" w:cs="Times New Roman"/>
                <w:spacing w:val="5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людьми, </w:t>
            </w:r>
            <w:r w:rsidRPr="00C86828">
              <w:rPr>
                <w:rFonts w:ascii="Times New Roman" w:hAnsi="Times New Roman" w:cs="Times New Roman"/>
                <w:spacing w:val="4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действия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интересах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обще-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ственного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благополу-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чия</w:t>
            </w:r>
            <w:r w:rsidRPr="00C86828">
              <w:rPr>
                <w:rFonts w:ascii="Times New Roman" w:hAnsi="Times New Roman" w:cs="Times New Roman"/>
                <w:spacing w:val="2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2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устойчивого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 xml:space="preserve">развития. 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Понятие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«универсальных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навыках»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(«мягких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навыках»)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Как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раз-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вивать</w:t>
            </w:r>
            <w:r w:rsidRPr="00C86828">
              <w:rPr>
                <w:rFonts w:ascii="Times New Roman" w:hAnsi="Times New Roman" w:cs="Times New Roman"/>
                <w:spacing w:val="25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критическое</w:t>
            </w:r>
            <w:r w:rsidRPr="00C86828">
              <w:rPr>
                <w:rFonts w:ascii="Times New Roman" w:hAnsi="Times New Roman" w:cs="Times New Roman"/>
                <w:spacing w:val="26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-3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аналитическое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мыш-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ление?</w:t>
            </w:r>
            <w:r w:rsidRPr="00C86828">
              <w:rPr>
                <w:rFonts w:ascii="Times New Roman" w:hAnsi="Times New Roman" w:cs="Times New Roman"/>
                <w:spacing w:val="8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Как</w:t>
            </w:r>
            <w:r w:rsidRPr="00072105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работать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с</w:t>
            </w:r>
            <w:r w:rsidRPr="00072105">
              <w:rPr>
                <w:rFonts w:ascii="Times New Roman" w:hAnsi="Times New Roman" w:cs="Times New Roman"/>
                <w:spacing w:val="19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информацией?</w:t>
            </w:r>
          </w:p>
        </w:tc>
        <w:tc>
          <w:tcPr>
            <w:tcW w:w="1966" w:type="dxa"/>
          </w:tcPr>
          <w:p w:rsidR="004131F7" w:rsidRPr="00C86828" w:rsidRDefault="004131F7" w:rsidP="00072105">
            <w:pPr>
              <w:pStyle w:val="TableParagraph"/>
              <w:spacing w:before="54" w:line="223" w:lineRule="auto"/>
              <w:ind w:left="79" w:righ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spacing w:val="-2"/>
                <w:w w:val="110"/>
                <w:sz w:val="18"/>
                <w:szCs w:val="18"/>
              </w:rPr>
              <w:t>Приводить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 xml:space="preserve"> приме-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ры</w:t>
            </w:r>
            <w:r w:rsidRPr="00C86828">
              <w:rPr>
                <w:rFonts w:ascii="Times New Roman" w:hAnsi="Times New Roman" w:cs="Times New Roman"/>
                <w:spacing w:val="1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«твердых»</w:t>
            </w:r>
            <w:r w:rsidRPr="00C86828">
              <w:rPr>
                <w:rFonts w:ascii="Times New Roman" w:hAnsi="Times New Roman" w:cs="Times New Roman"/>
                <w:spacing w:val="1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</w:p>
          <w:p w:rsidR="004131F7" w:rsidRPr="00C86828" w:rsidRDefault="004131F7" w:rsidP="00072105">
            <w:pPr>
              <w:pStyle w:val="TableParagraph"/>
              <w:spacing w:line="223" w:lineRule="auto"/>
              <w:ind w:left="79" w:right="73"/>
              <w:rPr>
                <w:rFonts w:ascii="Times New Roman" w:hAnsi="Times New Roman" w:cs="Times New Roman"/>
                <w:w w:val="110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«мягких»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навыков.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Объяснять</w:t>
            </w:r>
            <w:r w:rsidRPr="00C86828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причи-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ны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возрастания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значения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«мягких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навыков»</w:t>
            </w:r>
            <w:r w:rsidRPr="00C86828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совре-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менной</w:t>
            </w:r>
            <w:r w:rsidRPr="00C86828">
              <w:rPr>
                <w:rFonts w:ascii="Times New Roman" w:hAnsi="Times New Roman" w:cs="Times New Roman"/>
                <w:spacing w:val="2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жизни.</w:t>
            </w:r>
          </w:p>
          <w:p w:rsidR="004131F7" w:rsidRPr="00C86828" w:rsidRDefault="004131F7" w:rsidP="00072105">
            <w:pPr>
              <w:pStyle w:val="TableParagraph"/>
              <w:spacing w:line="223" w:lineRule="auto"/>
              <w:ind w:left="79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Объяснять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поня-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тия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«критическое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мышление»,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«ана-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литическое</w:t>
            </w:r>
            <w:r w:rsidRPr="00C86828">
              <w:rPr>
                <w:rFonts w:ascii="Times New Roman" w:hAnsi="Times New Roman" w:cs="Times New Roman"/>
                <w:spacing w:val="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мышле-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ние».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Аргументи-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ровать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свое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мнение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значении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«мяг-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ких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навыков»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современном</w:t>
            </w:r>
            <w:r w:rsidRPr="00C86828"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мире.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Объяснять,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как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определить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досто-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верность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информа-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ции, отличить факт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2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мнение.</w:t>
            </w:r>
          </w:p>
        </w:tc>
        <w:tc>
          <w:tcPr>
            <w:tcW w:w="1317" w:type="dxa"/>
          </w:tcPr>
          <w:p w:rsidR="004131F7" w:rsidRPr="00C86828" w:rsidRDefault="004131F7" w:rsidP="00072105">
            <w:pPr>
              <w:pStyle w:val="TableParagraph"/>
              <w:spacing w:before="55" w:line="223" w:lineRule="auto"/>
              <w:ind w:left="78" w:right="146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Обсуждение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информации,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предложенной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руководите-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лем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занятия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/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игровая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дея-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тельность</w:t>
            </w:r>
          </w:p>
        </w:tc>
        <w:tc>
          <w:tcPr>
            <w:tcW w:w="2129" w:type="dxa"/>
            <w:gridSpan w:val="2"/>
          </w:tcPr>
          <w:p w:rsidR="004131F7" w:rsidRPr="00C86828" w:rsidRDefault="004131F7" w:rsidP="00072105">
            <w:pPr>
              <w:pStyle w:val="TableParagraph"/>
              <w:spacing w:before="55" w:line="223" w:lineRule="auto"/>
              <w:ind w:left="77"/>
              <w:rPr>
                <w:rFonts w:ascii="Times New Roman" w:hAnsi="Times New Roman" w:cs="Times New Roman"/>
                <w:w w:val="110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«Интернет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совре-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менном</w:t>
            </w:r>
            <w:r w:rsidRPr="00C86828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мире»:</w:t>
            </w:r>
            <w:r w:rsidRPr="00C86828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обра-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зовательный</w:t>
            </w:r>
            <w:r w:rsidRPr="00C86828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ресурс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издательства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«Про-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свещение»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https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://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media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prosv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/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func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  <w:p w:rsidR="004131F7" w:rsidRPr="00C86828" w:rsidRDefault="004131F7" w:rsidP="00072105">
            <w:pPr>
              <w:pStyle w:val="TableParagraph"/>
              <w:spacing w:before="55" w:line="223" w:lineRule="auto"/>
              <w:ind w:left="77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Объяснять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поня-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тия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«критическое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мышление»,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«ана-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литическое</w:t>
            </w:r>
            <w:r w:rsidRPr="00C86828">
              <w:rPr>
                <w:rFonts w:ascii="Times New Roman" w:hAnsi="Times New Roman" w:cs="Times New Roman"/>
                <w:spacing w:val="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мышле-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ние».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Аргументи-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ровать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свое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мнение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значении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«мяг-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ких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навыков»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современном</w:t>
            </w:r>
            <w:r w:rsidRPr="00C86828"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мире.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Объяснять,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как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определить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досто-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верность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информа-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ции, отличить факт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2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мнение.</w:t>
            </w:r>
          </w:p>
        </w:tc>
      </w:tr>
      <w:tr w:rsidR="004131F7" w:rsidRPr="00072105" w:rsidTr="00072105">
        <w:tblPrEx>
          <w:tblLook w:val="00A0"/>
        </w:tblPrEx>
        <w:trPr>
          <w:trHeight w:val="3421"/>
        </w:trPr>
        <w:tc>
          <w:tcPr>
            <w:tcW w:w="543" w:type="dxa"/>
            <w:gridSpan w:val="2"/>
          </w:tcPr>
          <w:p w:rsidR="004131F7" w:rsidRPr="00072105" w:rsidRDefault="004131F7" w:rsidP="00072105">
            <w:pPr>
              <w:pStyle w:val="TableParagraph"/>
              <w:spacing w:before="42" w:line="206" w:lineRule="exact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29-</w:t>
            </w:r>
          </w:p>
          <w:p w:rsidR="004131F7" w:rsidRPr="00072105" w:rsidRDefault="004131F7" w:rsidP="00072105">
            <w:pPr>
              <w:pStyle w:val="TableParagraph"/>
              <w:spacing w:line="206" w:lineRule="exact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30.</w:t>
            </w:r>
          </w:p>
        </w:tc>
        <w:tc>
          <w:tcPr>
            <w:tcW w:w="1017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5"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Общаемся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сетевых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сообще-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ствах,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сталки-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ваемся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5" w:righ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стере-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отипами,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действуем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сообща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1"/>
              <w:ind w:left="19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2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9" w:righ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Межкультурное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взаимодействие: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успешное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уважи-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тельное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взаимодей-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ствие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между  людьми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социальных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сетях,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понимание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роли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стереотипов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меж-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культурном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взаи-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модействии,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роль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ценностей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оценке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различных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взглядов,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точек</w:t>
            </w:r>
            <w:r w:rsidRPr="00C86828">
              <w:rPr>
                <w:rFonts w:ascii="Times New Roman" w:hAnsi="Times New Roman" w:cs="Times New Roman"/>
                <w:spacing w:val="27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зрения</w:t>
            </w:r>
            <w:r w:rsidRPr="00C86828">
              <w:rPr>
                <w:rFonts w:ascii="Times New Roman" w:hAnsi="Times New Roman" w:cs="Times New Roman"/>
                <w:spacing w:val="27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27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миро-</w:t>
            </w:r>
            <w:r w:rsidRPr="00C86828">
              <w:rPr>
                <w:rFonts w:ascii="Times New Roman" w:hAnsi="Times New Roman" w:cs="Times New Roman"/>
                <w:spacing w:val="-3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воззрений.</w:t>
            </w:r>
          </w:p>
        </w:tc>
        <w:tc>
          <w:tcPr>
            <w:tcW w:w="1966" w:type="dxa"/>
          </w:tcPr>
          <w:p w:rsidR="004131F7" w:rsidRPr="00072105" w:rsidRDefault="004131F7" w:rsidP="00072105">
            <w:pPr>
              <w:pStyle w:val="TableParagraph"/>
              <w:spacing w:before="50" w:line="228" w:lineRule="auto"/>
              <w:ind w:left="79" w:right="77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Выявлять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оце-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нивать</w:t>
            </w:r>
            <w:r w:rsidRPr="00C86828">
              <w:rPr>
                <w:rFonts w:ascii="Times New Roman" w:hAnsi="Times New Roman" w:cs="Times New Roman"/>
                <w:spacing w:val="5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различные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мнения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точки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зрения,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связанные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стереотипами.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Оценивать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ситуа-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ции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межкультур-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ного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общения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ценностных</w:t>
            </w:r>
            <w:r w:rsidRPr="00C86828">
              <w:rPr>
                <w:rFonts w:ascii="Times New Roman" w:hAnsi="Times New Roman" w:cs="Times New Roman"/>
                <w:spacing w:val="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пози-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ций.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Объяснять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сложные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ситуации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проблемы,</w:t>
            </w:r>
            <w:r w:rsidRPr="00C86828"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возни-</w:t>
            </w:r>
            <w:r w:rsidRPr="00C86828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кающие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общении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социальных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се-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тях.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Аргументиро-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вать</w:t>
            </w:r>
            <w:r w:rsidRPr="00072105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свое</w:t>
            </w:r>
            <w:r w:rsidRPr="00072105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мнение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 о</w:t>
            </w:r>
            <w:r w:rsidRPr="00072105">
              <w:rPr>
                <w:rFonts w:ascii="Times New Roman" w:hAnsi="Times New Roman" w:cs="Times New Roman"/>
                <w:spacing w:val="6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возможностях</w:t>
            </w:r>
            <w:r w:rsidRPr="00072105">
              <w:rPr>
                <w:rFonts w:ascii="Times New Roman" w:hAnsi="Times New Roman" w:cs="Times New Roman"/>
                <w:spacing w:val="6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-38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рисках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участия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сетевых</w:t>
            </w:r>
            <w:r w:rsidRPr="00072105">
              <w:rPr>
                <w:rFonts w:ascii="Times New Roman" w:hAnsi="Times New Roman" w:cs="Times New Roman"/>
                <w:spacing w:val="4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сообще-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ствах</w:t>
            </w:r>
          </w:p>
        </w:tc>
        <w:tc>
          <w:tcPr>
            <w:tcW w:w="1317" w:type="dxa"/>
          </w:tcPr>
          <w:p w:rsidR="004131F7" w:rsidRPr="00072105" w:rsidRDefault="004131F7" w:rsidP="00072105">
            <w:pPr>
              <w:pStyle w:val="TableParagraph"/>
              <w:spacing w:before="49" w:line="228" w:lineRule="auto"/>
              <w:ind w:left="78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Дискуссия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/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решение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по-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знавательных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задач</w:t>
            </w:r>
            <w:r w:rsidRPr="00072105">
              <w:rPr>
                <w:rFonts w:ascii="Times New Roman" w:hAnsi="Times New Roman" w:cs="Times New Roman"/>
                <w:spacing w:val="23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24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разбор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ситуаций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«Новый ученик»</w:t>
            </w:r>
            <w:r w:rsidRPr="00072105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4"/>
                <w:w w:val="110"/>
                <w:sz w:val="18"/>
                <w:szCs w:val="18"/>
              </w:rPr>
              <w:t>Глобальные компе-</w:t>
            </w:r>
            <w:r w:rsidRPr="00072105">
              <w:rPr>
                <w:rFonts w:ascii="Times New Roman" w:hAnsi="Times New Roman" w:cs="Times New Roman"/>
                <w:spacing w:val="-3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2"/>
                <w:w w:val="115"/>
                <w:sz w:val="18"/>
                <w:szCs w:val="18"/>
              </w:rPr>
              <w:t xml:space="preserve">тенции. </w:t>
            </w:r>
            <w:r w:rsidRPr="00072105">
              <w:rPr>
                <w:rFonts w:ascii="Times New Roman" w:hAnsi="Times New Roman" w:cs="Times New Roman"/>
                <w:spacing w:val="-1"/>
                <w:w w:val="115"/>
                <w:sz w:val="18"/>
                <w:szCs w:val="18"/>
              </w:rPr>
              <w:t>Сборник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4"/>
                <w:w w:val="110"/>
                <w:sz w:val="18"/>
                <w:szCs w:val="18"/>
              </w:rPr>
              <w:t xml:space="preserve">эталонных </w:t>
            </w:r>
            <w:r w:rsidRPr="00072105">
              <w:rPr>
                <w:rFonts w:ascii="Times New Roman" w:hAnsi="Times New Roman" w:cs="Times New Roman"/>
                <w:spacing w:val="-3"/>
                <w:w w:val="110"/>
                <w:sz w:val="18"/>
                <w:szCs w:val="18"/>
              </w:rPr>
              <w:t>заданий.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Выпуск</w:t>
            </w:r>
            <w:r w:rsidRPr="00072105">
              <w:rPr>
                <w:rFonts w:ascii="Times New Roman" w:hAnsi="Times New Roman" w:cs="Times New Roman"/>
                <w:spacing w:val="9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>2. «Новый ученик»</w:t>
            </w:r>
            <w:r w:rsidRPr="00072105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4"/>
                <w:w w:val="110"/>
                <w:sz w:val="18"/>
                <w:szCs w:val="18"/>
              </w:rPr>
              <w:t>Глобальные компе-</w:t>
            </w:r>
            <w:r w:rsidRPr="00072105">
              <w:rPr>
                <w:rFonts w:ascii="Times New Roman" w:hAnsi="Times New Roman" w:cs="Times New Roman"/>
                <w:spacing w:val="-3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2"/>
                <w:w w:val="115"/>
                <w:sz w:val="18"/>
                <w:szCs w:val="18"/>
              </w:rPr>
              <w:t xml:space="preserve">тенции. </w:t>
            </w:r>
            <w:r w:rsidRPr="00072105">
              <w:rPr>
                <w:rFonts w:ascii="Times New Roman" w:hAnsi="Times New Roman" w:cs="Times New Roman"/>
                <w:spacing w:val="-1"/>
                <w:w w:val="115"/>
                <w:sz w:val="18"/>
                <w:szCs w:val="18"/>
              </w:rPr>
              <w:t>Сборник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spacing w:val="-4"/>
                <w:w w:val="110"/>
                <w:sz w:val="18"/>
                <w:szCs w:val="18"/>
              </w:rPr>
              <w:t xml:space="preserve">эталонных </w:t>
            </w:r>
            <w:r w:rsidRPr="00072105">
              <w:rPr>
                <w:rFonts w:ascii="Times New Roman" w:hAnsi="Times New Roman" w:cs="Times New Roman"/>
                <w:spacing w:val="-3"/>
                <w:w w:val="110"/>
                <w:sz w:val="18"/>
                <w:szCs w:val="18"/>
              </w:rPr>
              <w:t>заданий.</w:t>
            </w:r>
            <w:r w:rsidRPr="00072105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Выпуск</w:t>
            </w:r>
            <w:r w:rsidRPr="00072105">
              <w:rPr>
                <w:rFonts w:ascii="Times New Roman" w:hAnsi="Times New Roman" w:cs="Times New Roman"/>
                <w:spacing w:val="9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2.</w:t>
            </w:r>
          </w:p>
        </w:tc>
        <w:tc>
          <w:tcPr>
            <w:tcW w:w="2129" w:type="dxa"/>
            <w:gridSpan w:val="2"/>
          </w:tcPr>
          <w:p w:rsidR="004131F7" w:rsidRPr="00C86828" w:rsidRDefault="004131F7" w:rsidP="00072105">
            <w:pPr>
              <w:pStyle w:val="TableParagraph"/>
              <w:spacing w:before="49" w:line="228" w:lineRule="auto"/>
              <w:ind w:left="77" w:right="62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Ситуации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«Гендерное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равенство</w:t>
            </w:r>
            <w:r w:rsidRPr="00C86828">
              <w:rPr>
                <w:rFonts w:ascii="Times New Roman" w:hAnsi="Times New Roman" w:cs="Times New Roman"/>
                <w:spacing w:val="17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стереоти-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пы»,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«Плюсы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ми-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нусы</w:t>
            </w:r>
            <w:r w:rsidRPr="00C86828">
              <w:rPr>
                <w:rFonts w:ascii="Times New Roman" w:hAnsi="Times New Roman" w:cs="Times New Roman"/>
                <w:spacing w:val="15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стереотипов»,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7" w:right="155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«Сетикет»,</w:t>
            </w:r>
            <w:r w:rsidRPr="00C86828">
              <w:rPr>
                <w:rFonts w:ascii="Times New Roman" w:hAnsi="Times New Roman" w:cs="Times New Roman"/>
                <w:spacing w:val="18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«Сегодня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у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нас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презентация»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hyperlink r:id="rId34"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(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h</w:t>
              </w:r>
            </w:hyperlink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t</w:t>
            </w:r>
            <w:hyperlink r:id="rId35"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tp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://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skiv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.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instrao</w:t>
              </w:r>
              <w:r w:rsidRPr="00C86828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.</w:t>
              </w:r>
            </w:hyperlink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  <w:p w:rsidR="004131F7" w:rsidRPr="00C86828" w:rsidRDefault="004131F7" w:rsidP="00072105">
            <w:pPr>
              <w:pStyle w:val="TableParagraph"/>
              <w:spacing w:before="96" w:line="228" w:lineRule="auto"/>
              <w:ind w:left="77" w:right="195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«Новый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ученик»: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образовательный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ресурс</w:t>
            </w:r>
            <w:r w:rsidRPr="00C86828">
              <w:rPr>
                <w:rFonts w:ascii="Times New Roman" w:hAnsi="Times New Roman" w:cs="Times New Roman"/>
                <w:spacing w:val="2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издательства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7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«Просвещение»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https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://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media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prosv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/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func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/)</w:t>
            </w:r>
          </w:p>
        </w:tc>
      </w:tr>
      <w:tr w:rsidR="004131F7" w:rsidRPr="00072105" w:rsidTr="00072105">
        <w:tblPrEx>
          <w:tblLook w:val="00A0"/>
        </w:tblPrEx>
        <w:trPr>
          <w:trHeight w:val="3483"/>
        </w:trPr>
        <w:tc>
          <w:tcPr>
            <w:tcW w:w="543" w:type="dxa"/>
            <w:gridSpan w:val="2"/>
          </w:tcPr>
          <w:p w:rsidR="004131F7" w:rsidRPr="00072105" w:rsidRDefault="004131F7" w:rsidP="00072105">
            <w:pPr>
              <w:pStyle w:val="TableParagraph"/>
              <w:spacing w:before="42" w:line="206" w:lineRule="exact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31-</w:t>
            </w:r>
          </w:p>
          <w:p w:rsidR="004131F7" w:rsidRPr="00072105" w:rsidRDefault="004131F7" w:rsidP="00072105">
            <w:pPr>
              <w:pStyle w:val="TableParagraph"/>
              <w:spacing w:line="206" w:lineRule="exact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32.</w:t>
            </w:r>
          </w:p>
        </w:tc>
        <w:tc>
          <w:tcPr>
            <w:tcW w:w="1017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5" w:right="117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Почему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для</w:t>
            </w:r>
            <w:r w:rsidRPr="00C86828">
              <w:rPr>
                <w:rFonts w:ascii="Times New Roman" w:hAnsi="Times New Roman" w:cs="Times New Roman"/>
                <w:spacing w:val="5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чего</w:t>
            </w:r>
            <w:r w:rsidRPr="00C86828">
              <w:rPr>
                <w:rFonts w:ascii="Times New Roman" w:hAnsi="Times New Roman" w:cs="Times New Roman"/>
                <w:spacing w:val="5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-3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современ-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ном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мире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нужно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быть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глобально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компе-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тентным?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Действу-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ем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для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будущего: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учитыва-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ем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цели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устой-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чивого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развития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2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9" w:righ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spacing w:val="-5"/>
                <w:w w:val="110"/>
                <w:sz w:val="18"/>
                <w:szCs w:val="18"/>
              </w:rPr>
              <w:t xml:space="preserve">Глобальные </w:t>
            </w:r>
            <w:r w:rsidRPr="00C86828">
              <w:rPr>
                <w:rFonts w:ascii="Times New Roman" w:hAnsi="Times New Roman" w:cs="Times New Roman"/>
                <w:spacing w:val="-4"/>
                <w:w w:val="110"/>
                <w:sz w:val="18"/>
                <w:szCs w:val="18"/>
              </w:rPr>
              <w:t>пробле-</w:t>
            </w:r>
            <w:r w:rsidRPr="00C86828">
              <w:rPr>
                <w:rFonts w:ascii="Times New Roman" w:hAnsi="Times New Roman" w:cs="Times New Roman"/>
                <w:spacing w:val="-3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мы: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пути</w:t>
            </w:r>
            <w:r w:rsidRPr="00C86828"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возмож-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ности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их</w:t>
            </w:r>
            <w:r w:rsidRPr="00C86828"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решения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глобально компе-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3"/>
                <w:w w:val="110"/>
                <w:sz w:val="18"/>
                <w:szCs w:val="18"/>
              </w:rPr>
              <w:t xml:space="preserve">тентными людьми </w:t>
            </w:r>
            <w:r w:rsidRPr="00C86828">
              <w:rPr>
                <w:rFonts w:ascii="Times New Roman" w:hAnsi="Times New Roman" w:cs="Times New Roman"/>
                <w:spacing w:val="-2"/>
                <w:w w:val="110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4"/>
                <w:w w:val="110"/>
                <w:sz w:val="18"/>
                <w:szCs w:val="18"/>
              </w:rPr>
              <w:t xml:space="preserve">условиях </w:t>
            </w:r>
            <w:r w:rsidRPr="00C86828">
              <w:rPr>
                <w:rFonts w:ascii="Times New Roman" w:hAnsi="Times New Roman" w:cs="Times New Roman"/>
                <w:spacing w:val="-3"/>
                <w:w w:val="110"/>
                <w:sz w:val="18"/>
                <w:szCs w:val="18"/>
              </w:rPr>
              <w:t>динамично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>развивающегося</w:t>
            </w:r>
            <w:r w:rsidRPr="00C86828">
              <w:rPr>
                <w:rFonts w:ascii="Times New Roman" w:hAnsi="Times New Roman" w:cs="Times New Roman"/>
                <w:spacing w:val="6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нео-</w:t>
            </w:r>
            <w:r w:rsidRPr="00C86828">
              <w:rPr>
                <w:rFonts w:ascii="Times New Roman" w:hAnsi="Times New Roman" w:cs="Times New Roman"/>
                <w:spacing w:val="-3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2"/>
                <w:w w:val="110"/>
                <w:sz w:val="18"/>
                <w:szCs w:val="18"/>
              </w:rPr>
              <w:t>пределенного</w:t>
            </w:r>
            <w:r w:rsidRPr="00C86828">
              <w:rPr>
                <w:rFonts w:ascii="Times New Roman" w:hAnsi="Times New Roman" w:cs="Times New Roman"/>
                <w:spacing w:val="-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2"/>
                <w:w w:val="110"/>
                <w:sz w:val="18"/>
                <w:szCs w:val="18"/>
              </w:rPr>
              <w:t>мира.</w:t>
            </w:r>
          </w:p>
        </w:tc>
        <w:tc>
          <w:tcPr>
            <w:tcW w:w="1966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9"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Объяснять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сущ-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ность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глобальных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проблем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  вызо-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вов,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которые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они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создают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современ-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ному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человечеству.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Оценивать</w:t>
            </w:r>
            <w:r w:rsidRPr="00C86828">
              <w:rPr>
                <w:rFonts w:ascii="Times New Roman" w:hAnsi="Times New Roman" w:cs="Times New Roman"/>
                <w:spacing w:val="2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действия</w:t>
            </w:r>
            <w:r w:rsidRPr="00C86828">
              <w:rPr>
                <w:rFonts w:ascii="Times New Roman" w:hAnsi="Times New Roman" w:cs="Times New Roman"/>
                <w:spacing w:val="-3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решению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гло-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бальных</w:t>
            </w:r>
            <w:r w:rsidRPr="00C86828">
              <w:rPr>
                <w:rFonts w:ascii="Times New Roman" w:hAnsi="Times New Roman" w:cs="Times New Roman"/>
                <w:spacing w:val="1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проблем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9" w:righ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  современном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мире.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Определять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обосновывать</w:t>
            </w:r>
            <w:r w:rsidRPr="00C86828">
              <w:rPr>
                <w:rFonts w:ascii="Times New Roman" w:hAnsi="Times New Roman" w:cs="Times New Roman"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соб-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ственную стратегию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поведения,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связан-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ную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участием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решении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глобаль-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ных</w:t>
            </w:r>
            <w:r w:rsidRPr="00C86828">
              <w:rPr>
                <w:rFonts w:ascii="Times New Roman" w:hAnsi="Times New Roman" w:cs="Times New Roman"/>
                <w:spacing w:val="2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проблем.</w:t>
            </w:r>
          </w:p>
        </w:tc>
        <w:tc>
          <w:tcPr>
            <w:tcW w:w="1317" w:type="dxa"/>
          </w:tcPr>
          <w:p w:rsidR="004131F7" w:rsidRPr="00C86828" w:rsidRDefault="004131F7" w:rsidP="00072105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Дискуссия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/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конференция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/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решение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знавательных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задач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разбор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ситуаций</w:t>
            </w:r>
          </w:p>
        </w:tc>
        <w:tc>
          <w:tcPr>
            <w:tcW w:w="2129" w:type="dxa"/>
            <w:gridSpan w:val="2"/>
          </w:tcPr>
          <w:p w:rsidR="004131F7" w:rsidRPr="00C86828" w:rsidRDefault="004131F7" w:rsidP="00072105">
            <w:pPr>
              <w:pStyle w:val="TableParagraph"/>
              <w:spacing w:before="49" w:line="228" w:lineRule="auto"/>
              <w:ind w:left="77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«Что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такое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глобаль-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ные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компетенции?»: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образовательный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ресурс</w:t>
            </w:r>
            <w:r w:rsidRPr="00C86828">
              <w:rPr>
                <w:rFonts w:ascii="Times New Roman" w:hAnsi="Times New Roman" w:cs="Times New Roman"/>
                <w:spacing w:val="34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издательства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7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«Просвещение»</w:t>
            </w:r>
            <w:r w:rsidRPr="00C86828">
              <w:rPr>
                <w:rFonts w:ascii="Times New Roman" w:hAnsi="Times New Roman" w:cs="Times New Roman"/>
                <w:spacing w:val="1"/>
                <w:w w:val="11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https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://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media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prosv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ru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/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func</w:t>
            </w:r>
            <w:r w:rsidRPr="00C86828">
              <w:rPr>
                <w:rFonts w:ascii="Times New Roman" w:hAnsi="Times New Roman" w:cs="Times New Roman"/>
                <w:w w:val="115"/>
                <w:sz w:val="18"/>
                <w:szCs w:val="18"/>
              </w:rPr>
              <w:t>/)</w:t>
            </w:r>
          </w:p>
          <w:p w:rsidR="004131F7" w:rsidRPr="00072105" w:rsidRDefault="004131F7" w:rsidP="00072105">
            <w:pPr>
              <w:pStyle w:val="TableParagraph"/>
              <w:spacing w:before="97" w:line="228" w:lineRule="auto"/>
              <w:ind w:left="77" w:right="86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«Что</w:t>
            </w:r>
            <w:r w:rsidRPr="00C86828">
              <w:rPr>
                <w:rFonts w:ascii="Times New Roman" w:hAnsi="Times New Roman" w:cs="Times New Roman"/>
                <w:spacing w:val="5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такое</w:t>
            </w:r>
            <w:r w:rsidRPr="00C86828">
              <w:rPr>
                <w:rFonts w:ascii="Times New Roman" w:hAnsi="Times New Roman" w:cs="Times New Roman"/>
                <w:spacing w:val="5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«глобаль-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ные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компетенции»?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2"/>
                <w:w w:val="110"/>
                <w:sz w:val="18"/>
                <w:szCs w:val="18"/>
              </w:rPr>
              <w:t>Почему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1"/>
                <w:w w:val="110"/>
                <w:sz w:val="18"/>
                <w:szCs w:val="18"/>
              </w:rPr>
              <w:t>современный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человек</w:t>
            </w:r>
            <w:r w:rsidRPr="00C86828">
              <w:rPr>
                <w:rFonts w:ascii="Times New Roman" w:hAnsi="Times New Roman" w:cs="Times New Roman"/>
                <w:spacing w:val="24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должен</w:t>
            </w:r>
            <w:r w:rsidRPr="00C86828">
              <w:rPr>
                <w:rFonts w:ascii="Times New Roman" w:hAnsi="Times New Roman" w:cs="Times New Roman"/>
                <w:spacing w:val="25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быть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глобально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компе-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тентным?»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Глобаль-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ные</w:t>
            </w:r>
            <w:r w:rsidRPr="00072105">
              <w:rPr>
                <w:rFonts w:ascii="Times New Roman" w:hAnsi="Times New Roman" w:cs="Times New Roman"/>
                <w:spacing w:val="15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компетенции.</w:t>
            </w:r>
          </w:p>
          <w:p w:rsidR="004131F7" w:rsidRPr="00072105" w:rsidRDefault="004131F7" w:rsidP="00072105">
            <w:pPr>
              <w:pStyle w:val="TableParagraph"/>
              <w:spacing w:line="228" w:lineRule="auto"/>
              <w:ind w:left="77" w:right="2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Сборник</w:t>
            </w:r>
            <w:r w:rsidRPr="00072105">
              <w:rPr>
                <w:rFonts w:ascii="Times New Roman" w:hAnsi="Times New Roman" w:cs="Times New Roman"/>
                <w:spacing w:val="7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эталонных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заданий.</w:t>
            </w:r>
            <w:r w:rsidRPr="00072105">
              <w:rPr>
                <w:rFonts w:ascii="Times New Roman" w:hAnsi="Times New Roman" w:cs="Times New Roman"/>
                <w:spacing w:val="-2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Выпуск</w:t>
            </w:r>
            <w:r w:rsidRPr="00072105">
              <w:rPr>
                <w:rFonts w:ascii="Times New Roman" w:hAnsi="Times New Roman" w:cs="Times New Roman"/>
                <w:spacing w:val="-2"/>
                <w:w w:val="11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5"/>
                <w:sz w:val="18"/>
                <w:szCs w:val="18"/>
                <w:lang w:val="en-US"/>
              </w:rPr>
              <w:t>2.</w:t>
            </w:r>
          </w:p>
        </w:tc>
      </w:tr>
      <w:tr w:rsidR="004131F7" w:rsidRPr="00072105" w:rsidTr="00072105">
        <w:trPr>
          <w:trHeight w:val="282"/>
        </w:trPr>
        <w:tc>
          <w:tcPr>
            <w:tcW w:w="9784" w:type="dxa"/>
            <w:gridSpan w:val="9"/>
          </w:tcPr>
          <w:p w:rsidR="004131F7" w:rsidRPr="00C86828" w:rsidRDefault="004131F7" w:rsidP="00072105">
            <w:pPr>
              <w:pStyle w:val="TableParagraph"/>
              <w:spacing w:before="39"/>
              <w:ind w:left="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Подведение</w:t>
            </w:r>
            <w:r w:rsidRPr="00C86828">
              <w:rPr>
                <w:rFonts w:ascii="Times New Roman" w:hAnsi="Times New Roman" w:cs="Times New Roman"/>
                <w:b/>
                <w:spacing w:val="2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итогов</w:t>
            </w:r>
            <w:r w:rsidRPr="00C86828">
              <w:rPr>
                <w:rFonts w:ascii="Times New Roman" w:hAnsi="Times New Roman" w:cs="Times New Roman"/>
                <w:b/>
                <w:spacing w:val="2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программы.</w:t>
            </w:r>
            <w:r w:rsidRPr="00C86828">
              <w:rPr>
                <w:rFonts w:ascii="Times New Roman" w:hAnsi="Times New Roman" w:cs="Times New Roman"/>
                <w:b/>
                <w:spacing w:val="2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Рефлексивное</w:t>
            </w:r>
            <w:r w:rsidRPr="00C86828">
              <w:rPr>
                <w:rFonts w:ascii="Times New Roman" w:hAnsi="Times New Roman" w:cs="Times New Roman"/>
                <w:b/>
                <w:spacing w:val="3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занятие</w:t>
            </w:r>
            <w:r w:rsidRPr="00C86828">
              <w:rPr>
                <w:rFonts w:ascii="Times New Roman" w:hAnsi="Times New Roman" w:cs="Times New Roman"/>
                <w:b/>
                <w:spacing w:val="2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2.</w:t>
            </w:r>
          </w:p>
        </w:tc>
      </w:tr>
      <w:tr w:rsidR="004131F7" w:rsidRPr="00072105" w:rsidTr="00072105">
        <w:trPr>
          <w:trHeight w:val="713"/>
        </w:trPr>
        <w:tc>
          <w:tcPr>
            <w:tcW w:w="543" w:type="dxa"/>
            <w:gridSpan w:val="2"/>
          </w:tcPr>
          <w:p w:rsidR="004131F7" w:rsidRPr="00072105" w:rsidRDefault="004131F7" w:rsidP="00072105">
            <w:pPr>
              <w:pStyle w:val="TableParagraph"/>
              <w:spacing w:before="41"/>
              <w:ind w:right="156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33.</w:t>
            </w:r>
          </w:p>
        </w:tc>
        <w:tc>
          <w:tcPr>
            <w:tcW w:w="1017" w:type="dxa"/>
          </w:tcPr>
          <w:p w:rsidR="004131F7" w:rsidRPr="00C86828" w:rsidRDefault="004131F7" w:rsidP="00072105">
            <w:pPr>
              <w:pStyle w:val="TableParagraph"/>
              <w:spacing w:before="49" w:line="228" w:lineRule="auto"/>
              <w:ind w:left="80" w:right="40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Подведение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итогов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 xml:space="preserve"> програм-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мы.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Само-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оценка</w:t>
            </w:r>
            <w:r w:rsidRPr="00C86828">
              <w:rPr>
                <w:rFonts w:ascii="Times New Roman" w:hAnsi="Times New Roman" w:cs="Times New Roman"/>
                <w:spacing w:val="1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зультатов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деятель-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ности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занятиях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49" w:line="228" w:lineRule="auto"/>
              <w:ind w:left="56" w:right="-10"/>
              <w:rPr>
                <w:rFonts w:ascii="Times New Roman" w:hAnsi="Times New Roman" w:cs="Times New Roman"/>
                <w:w w:val="105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Оценка (самооценка)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уровня сформированно-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сти</w:t>
            </w:r>
            <w:r w:rsidRPr="00C86828">
              <w:rPr>
                <w:rFonts w:ascii="Times New Roman" w:hAnsi="Times New Roman" w:cs="Times New Roman"/>
                <w:spacing w:val="3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функцио</w:t>
            </w:r>
            <w:r w:rsidRPr="00C86828">
              <w:rPr>
                <w:rFonts w:ascii="Times New Roman" w:hAnsi="Times New Roman" w:cs="Times New Roman"/>
                <w:spacing w:val="4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нальной</w:t>
            </w:r>
          </w:p>
          <w:p w:rsidR="004131F7" w:rsidRPr="00C86828" w:rsidRDefault="004131F7" w:rsidP="00072105">
            <w:pPr>
              <w:pStyle w:val="TableParagraph"/>
              <w:spacing w:before="49" w:line="228" w:lineRule="auto"/>
              <w:ind w:left="56" w:right="-10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грамотности</w:t>
            </w:r>
            <w:r w:rsidRPr="00C86828">
              <w:rPr>
                <w:rFonts w:ascii="Times New Roman" w:hAnsi="Times New Roman" w:cs="Times New Roman"/>
                <w:spacing w:val="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</w:t>
            </w:r>
            <w:r w:rsidRPr="00C86828">
              <w:rPr>
                <w:rFonts w:ascii="Times New Roman" w:hAnsi="Times New Roman" w:cs="Times New Roman"/>
                <w:spacing w:val="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ше-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сти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составляющим.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Обсуждение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воз-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можных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действий,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направленных на по-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вышение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уровня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ФГ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отдельных учащихся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9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группы</w:t>
            </w:r>
            <w:r w:rsidRPr="00C86828">
              <w:rPr>
                <w:rFonts w:ascii="Times New Roman" w:hAnsi="Times New Roman" w:cs="Times New Roman"/>
                <w:spacing w:val="2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2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целом.</w:t>
            </w:r>
          </w:p>
        </w:tc>
        <w:tc>
          <w:tcPr>
            <w:tcW w:w="1966" w:type="dxa"/>
          </w:tcPr>
          <w:p w:rsidR="004131F7" w:rsidRPr="00072105" w:rsidRDefault="004131F7" w:rsidP="00072105">
            <w:pPr>
              <w:pStyle w:val="TableParagraph"/>
              <w:spacing w:before="49" w:line="228" w:lineRule="auto"/>
              <w:ind w:left="79" w:right="66"/>
              <w:rPr>
                <w:rFonts w:ascii="Times New Roman" w:hAnsi="Times New Roman" w:cs="Times New Roman"/>
                <w:w w:val="105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Оценивать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резуль-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таты</w:t>
            </w:r>
            <w:r w:rsidRPr="00C86828">
              <w:rPr>
                <w:rFonts w:ascii="Times New Roman" w:hAnsi="Times New Roman" w:cs="Times New Roman"/>
                <w:spacing w:val="16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своей</w:t>
            </w:r>
            <w:r w:rsidRPr="00C86828">
              <w:rPr>
                <w:rFonts w:ascii="Times New Roman" w:hAnsi="Times New Roman" w:cs="Times New Roman"/>
                <w:spacing w:val="16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деятель-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ности.</w:t>
            </w:r>
          </w:p>
          <w:p w:rsidR="004131F7" w:rsidRPr="00072105" w:rsidRDefault="004131F7" w:rsidP="00072105">
            <w:pPr>
              <w:pStyle w:val="TableParagraph"/>
              <w:spacing w:before="49" w:line="228" w:lineRule="auto"/>
              <w:ind w:left="79" w:right="66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Аргументировать</w:t>
            </w:r>
            <w:r w:rsidRPr="00072105">
              <w:rPr>
                <w:rFonts w:ascii="Times New Roman" w:hAnsi="Times New Roman" w:cs="Times New Roman"/>
                <w:spacing w:val="5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обосновывать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свою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позицию.</w:t>
            </w:r>
            <w:r w:rsidRPr="00072105">
              <w:rPr>
                <w:rFonts w:ascii="Times New Roman" w:hAnsi="Times New Roman" w:cs="Times New Roman"/>
                <w:spacing w:val="16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Осущест-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влять сотрудниче-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ство</w:t>
            </w:r>
            <w:r w:rsidRPr="00072105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со</w:t>
            </w:r>
            <w:r w:rsidRPr="00072105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сверстни-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ками.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Учитывать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разные</w:t>
            </w:r>
            <w:r w:rsidRPr="00072105">
              <w:rPr>
                <w:rFonts w:ascii="Times New Roman" w:hAnsi="Times New Roman" w:cs="Times New Roman"/>
                <w:spacing w:val="19"/>
                <w:w w:val="110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мнения.</w:t>
            </w:r>
          </w:p>
        </w:tc>
        <w:tc>
          <w:tcPr>
            <w:tcW w:w="1317" w:type="dxa"/>
          </w:tcPr>
          <w:p w:rsidR="004131F7" w:rsidRPr="00072105" w:rsidRDefault="004131F7" w:rsidP="00072105">
            <w:pPr>
              <w:pStyle w:val="TableParagraph"/>
              <w:spacing w:before="49" w:line="228" w:lineRule="auto"/>
              <w:ind w:left="78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>Групповая</w:t>
            </w:r>
            <w:r w:rsidRPr="00072105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работа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уровней</w:t>
            </w:r>
            <w:r w:rsidRPr="00072105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ФГ</w:t>
            </w:r>
            <w:r w:rsidRPr="00072105">
              <w:rPr>
                <w:rFonts w:ascii="Times New Roman" w:hAnsi="Times New Roman" w:cs="Times New Roman"/>
                <w:spacing w:val="3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исполь-</w:t>
            </w:r>
            <w:r w:rsidRPr="00072105">
              <w:rPr>
                <w:rFonts w:ascii="Times New Roman" w:hAnsi="Times New Roman" w:cs="Times New Roman"/>
                <w:spacing w:val="-40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зуются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примеры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заданий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разного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уровня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ФГ</w:t>
            </w:r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hyperlink r:id="rId36"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(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h</w:t>
              </w:r>
            </w:hyperlink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t</w:t>
            </w:r>
            <w:hyperlink r:id="rId37"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tp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://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skiv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.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  <w:lang w:val="en-US"/>
                </w:rPr>
                <w:t>instrao</w:t>
              </w:r>
              <w:r w:rsidRPr="00072105">
                <w:rPr>
                  <w:rFonts w:ascii="Times New Roman" w:hAnsi="Times New Roman" w:cs="Times New Roman"/>
                  <w:w w:val="110"/>
                  <w:sz w:val="18"/>
                  <w:szCs w:val="18"/>
                </w:rPr>
                <w:t>.</w:t>
              </w:r>
            </w:hyperlink>
            <w:r w:rsidRPr="00072105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ru</w:t>
            </w:r>
            <w:r w:rsidRPr="00F039CF">
              <w:rPr>
                <w:rFonts w:ascii="Times New Roman" w:hAnsi="Times New Roman" w:cs="Times New Roman"/>
                <w:w w:val="110"/>
                <w:sz w:val="18"/>
                <w:szCs w:val="18"/>
              </w:rPr>
              <w:t>/)</w:t>
            </w:r>
          </w:p>
        </w:tc>
        <w:tc>
          <w:tcPr>
            <w:tcW w:w="2129" w:type="dxa"/>
            <w:gridSpan w:val="2"/>
          </w:tcPr>
          <w:p w:rsidR="004131F7" w:rsidRPr="00C86828" w:rsidRDefault="004131F7" w:rsidP="00072105">
            <w:pPr>
              <w:pStyle w:val="TableParagraph"/>
              <w:spacing w:before="49" w:line="228" w:lineRule="auto"/>
              <w:ind w:left="77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Для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конкретизации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проявления сформиро-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ванности</w:t>
            </w:r>
            <w:r w:rsidRPr="00C86828">
              <w:rPr>
                <w:rFonts w:ascii="Times New Roman" w:hAnsi="Times New Roman" w:cs="Times New Roman"/>
                <w:spacing w:val="6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отдель</w:t>
            </w:r>
            <w:r w:rsidRPr="00C86828">
              <w:rPr>
                <w:rFonts w:ascii="Times New Roman" w:hAnsi="Times New Roman" w:cs="Times New Roman"/>
                <w:spacing w:val="6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ных</w:t>
            </w:r>
          </w:p>
        </w:tc>
      </w:tr>
      <w:tr w:rsidR="004131F7" w:rsidRPr="00072105" w:rsidTr="00072105">
        <w:tblPrEx>
          <w:tblLook w:val="00A0"/>
        </w:tblPrEx>
        <w:trPr>
          <w:trHeight w:val="4342"/>
        </w:trPr>
        <w:tc>
          <w:tcPr>
            <w:tcW w:w="543" w:type="dxa"/>
            <w:gridSpan w:val="2"/>
          </w:tcPr>
          <w:p w:rsidR="004131F7" w:rsidRPr="00072105" w:rsidRDefault="004131F7" w:rsidP="00072105">
            <w:pPr>
              <w:pStyle w:val="TableParagraph"/>
              <w:spacing w:before="36"/>
              <w:ind w:left="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30"/>
                <w:sz w:val="18"/>
                <w:szCs w:val="18"/>
                <w:lang w:val="en-US"/>
              </w:rPr>
              <w:t>34.</w:t>
            </w:r>
          </w:p>
        </w:tc>
        <w:tc>
          <w:tcPr>
            <w:tcW w:w="1017" w:type="dxa"/>
          </w:tcPr>
          <w:p w:rsidR="004131F7" w:rsidRPr="00072105" w:rsidRDefault="004131F7" w:rsidP="00072105">
            <w:pPr>
              <w:pStyle w:val="TableParagraph"/>
              <w:spacing w:before="45" w:line="228" w:lineRule="auto"/>
              <w:ind w:left="75" w:right="19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Итоговое</w:t>
            </w:r>
            <w:r w:rsidRPr="00072105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  <w:lang w:val="en-US"/>
              </w:rPr>
              <w:t xml:space="preserve"> </w:t>
            </w:r>
            <w:r w:rsidRPr="00072105">
              <w:rPr>
                <w:rFonts w:ascii="Times New Roman" w:hAnsi="Times New Roman" w:cs="Times New Roman"/>
                <w:w w:val="105"/>
                <w:sz w:val="18"/>
                <w:szCs w:val="18"/>
                <w:lang w:val="en-US"/>
              </w:rPr>
              <w:t>занятие</w:t>
            </w:r>
          </w:p>
        </w:tc>
        <w:tc>
          <w:tcPr>
            <w:tcW w:w="676" w:type="dxa"/>
          </w:tcPr>
          <w:p w:rsidR="004131F7" w:rsidRPr="00072105" w:rsidRDefault="004131F7" w:rsidP="00072105">
            <w:pPr>
              <w:pStyle w:val="TableParagraph"/>
              <w:spacing w:before="36"/>
              <w:ind w:left="19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105">
              <w:rPr>
                <w:rFonts w:ascii="Times New Roman" w:hAnsi="Times New Roman" w:cs="Times New Roman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136" w:type="dxa"/>
          </w:tcPr>
          <w:p w:rsidR="004131F7" w:rsidRPr="00C86828" w:rsidRDefault="004131F7" w:rsidP="00072105">
            <w:pPr>
              <w:pStyle w:val="TableParagraph"/>
              <w:spacing w:before="45" w:line="228" w:lineRule="auto"/>
              <w:ind w:left="79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Демонстрация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итогов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внеурочных</w:t>
            </w:r>
            <w:r w:rsidRPr="00C86828">
              <w:rPr>
                <w:rFonts w:ascii="Times New Roman" w:hAnsi="Times New Roman" w:cs="Times New Roman"/>
                <w:spacing w:val="4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занятий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по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ФГ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(открытое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мероприятие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для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школы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родителей).</w:t>
            </w:r>
          </w:p>
        </w:tc>
        <w:tc>
          <w:tcPr>
            <w:tcW w:w="1966" w:type="dxa"/>
          </w:tcPr>
          <w:p w:rsidR="004131F7" w:rsidRPr="00C86828" w:rsidRDefault="004131F7" w:rsidP="00072105">
            <w:pPr>
              <w:pStyle w:val="TableParagraph"/>
              <w:spacing w:before="45" w:line="228" w:lineRule="auto"/>
              <w:ind w:left="79" w:right="177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Решение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прак-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тических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задач,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успешное</w:t>
            </w:r>
            <w:r w:rsidRPr="00C86828">
              <w:rPr>
                <w:rFonts w:ascii="Times New Roman" w:hAnsi="Times New Roman" w:cs="Times New Roman"/>
                <w:spacing w:val="1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межлич-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ностного  обще-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совместной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деятельности,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активное   участие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коллективных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учебно-исследова-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тельских,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проект-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9" w:right="114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ных</w:t>
            </w:r>
            <w:r w:rsidRPr="00C86828">
              <w:rPr>
                <w:rFonts w:ascii="Times New Roman" w:hAnsi="Times New Roman" w:cs="Times New Roman"/>
                <w:spacing w:val="5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других</w:t>
            </w:r>
            <w:r w:rsidRPr="00C86828">
              <w:rPr>
                <w:rFonts w:ascii="Times New Roman" w:hAnsi="Times New Roman" w:cs="Times New Roman"/>
                <w:spacing w:val="6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твор-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ческих</w:t>
            </w:r>
            <w:r w:rsidRPr="00C86828">
              <w:rPr>
                <w:rFonts w:ascii="Times New Roman" w:hAnsi="Times New Roman" w:cs="Times New Roman"/>
                <w:spacing w:val="2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работах.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9" w:right="69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Просмотр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слайд-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шоу</w:t>
            </w:r>
            <w:r w:rsidRPr="00C86828">
              <w:rPr>
                <w:rFonts w:ascii="Times New Roman" w:hAnsi="Times New Roman" w:cs="Times New Roman"/>
                <w:spacing w:val="10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</w:t>
            </w:r>
            <w:r w:rsidRPr="00C86828">
              <w:rPr>
                <w:rFonts w:ascii="Times New Roman" w:hAnsi="Times New Roman" w:cs="Times New Roman"/>
                <w:spacing w:val="1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фотография-</w:t>
            </w:r>
            <w:r w:rsidRPr="00C86828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ми</w:t>
            </w:r>
            <w:r w:rsidRPr="00C86828">
              <w:rPr>
                <w:rFonts w:ascii="Times New Roman" w:hAnsi="Times New Roman" w:cs="Times New Roman"/>
                <w:spacing w:val="7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8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видео,</w:t>
            </w:r>
            <w:r w:rsidRPr="00C86828">
              <w:rPr>
                <w:rFonts w:ascii="Times New Roman" w:hAnsi="Times New Roman" w:cs="Times New Roman"/>
                <w:spacing w:val="8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сделан-</w:t>
            </w:r>
            <w:r w:rsidRPr="00C86828">
              <w:rPr>
                <w:rFonts w:ascii="Times New Roman" w:hAnsi="Times New Roman" w:cs="Times New Roman"/>
                <w:spacing w:val="-41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ными</w:t>
            </w:r>
            <w:r w:rsidRPr="00C86828">
              <w:rPr>
                <w:rFonts w:ascii="Times New Roman" w:hAnsi="Times New Roman" w:cs="Times New Roman"/>
                <w:spacing w:val="12"/>
                <w:w w:val="110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10"/>
                <w:sz w:val="18"/>
                <w:szCs w:val="18"/>
              </w:rPr>
              <w:t>педагогами</w:t>
            </w:r>
          </w:p>
          <w:p w:rsidR="004131F7" w:rsidRPr="00C86828" w:rsidRDefault="004131F7" w:rsidP="00072105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детьми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во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время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занятий.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Благодар-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ности</w:t>
            </w:r>
            <w:r w:rsidRPr="00C86828">
              <w:rPr>
                <w:rFonts w:ascii="Times New Roman" w:hAnsi="Times New Roman" w:cs="Times New Roman"/>
                <w:spacing w:val="27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друг</w:t>
            </w:r>
            <w:r w:rsidRPr="00C86828">
              <w:rPr>
                <w:rFonts w:ascii="Times New Roman" w:hAnsi="Times New Roman" w:cs="Times New Roman"/>
                <w:spacing w:val="2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другу</w:t>
            </w:r>
            <w:r w:rsidRPr="00C86828">
              <w:rPr>
                <w:rFonts w:ascii="Times New Roman" w:hAnsi="Times New Roman" w:cs="Times New Roman"/>
                <w:spacing w:val="2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за</w:t>
            </w:r>
            <w:r w:rsidRPr="00C86828">
              <w:rPr>
                <w:rFonts w:ascii="Times New Roman" w:hAnsi="Times New Roman" w:cs="Times New Roman"/>
                <w:spacing w:val="-38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совместную</w:t>
            </w:r>
            <w:r w:rsidRPr="00C86828">
              <w:rPr>
                <w:rFonts w:ascii="Times New Roman" w:hAnsi="Times New Roman" w:cs="Times New Roman"/>
                <w:spacing w:val="16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работу.</w:t>
            </w:r>
          </w:p>
        </w:tc>
        <w:tc>
          <w:tcPr>
            <w:tcW w:w="1317" w:type="dxa"/>
          </w:tcPr>
          <w:p w:rsidR="004131F7" w:rsidRPr="00C86828" w:rsidRDefault="004131F7" w:rsidP="00072105">
            <w:pPr>
              <w:pStyle w:val="TableParagraph"/>
              <w:spacing w:before="44" w:line="228" w:lineRule="auto"/>
              <w:ind w:left="78"/>
              <w:rPr>
                <w:rFonts w:ascii="Times New Roman" w:hAnsi="Times New Roman" w:cs="Times New Roman"/>
                <w:sz w:val="18"/>
                <w:szCs w:val="18"/>
              </w:rPr>
            </w:pP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Театрализован-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ное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представ-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ление,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фести-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валь,</w:t>
            </w:r>
            <w:r w:rsidRPr="00C86828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выставка</w:t>
            </w:r>
            <w:r w:rsidRPr="00C86828">
              <w:rPr>
                <w:rFonts w:ascii="Times New Roman" w:hAnsi="Times New Roman" w:cs="Times New Roman"/>
                <w:spacing w:val="-39"/>
                <w:w w:val="105"/>
                <w:sz w:val="18"/>
                <w:szCs w:val="18"/>
              </w:rPr>
              <w:t xml:space="preserve"> </w:t>
            </w:r>
            <w:r w:rsidRPr="00C86828">
              <w:rPr>
                <w:rFonts w:ascii="Times New Roman" w:hAnsi="Times New Roman" w:cs="Times New Roman"/>
                <w:w w:val="105"/>
                <w:sz w:val="18"/>
                <w:szCs w:val="18"/>
              </w:rPr>
              <w:t>работ</w:t>
            </w:r>
          </w:p>
        </w:tc>
        <w:tc>
          <w:tcPr>
            <w:tcW w:w="2129" w:type="dxa"/>
            <w:gridSpan w:val="2"/>
          </w:tcPr>
          <w:p w:rsidR="004131F7" w:rsidRPr="00C86828" w:rsidRDefault="004131F7" w:rsidP="00B07EC3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131F7" w:rsidRPr="0014004D" w:rsidRDefault="004131F7" w:rsidP="00EC1B5C">
      <w:pPr>
        <w:spacing w:after="0" w:line="240" w:lineRule="auto"/>
      </w:pPr>
    </w:p>
    <w:sectPr w:rsidR="004131F7" w:rsidRPr="0014004D" w:rsidSect="00F63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1F7" w:rsidRDefault="004131F7" w:rsidP="002929A7">
      <w:pPr>
        <w:spacing w:after="0" w:line="240" w:lineRule="auto"/>
      </w:pPr>
      <w:r>
        <w:separator/>
      </w:r>
    </w:p>
  </w:endnote>
  <w:endnote w:type="continuationSeparator" w:id="0">
    <w:p w:rsidR="004131F7" w:rsidRDefault="004131F7" w:rsidP="00292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fficinaSansBookITC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OfficinaSansBoldITC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irce-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irce-Extra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choolBookSanPin-Bold">
    <w:altName w:val="Arial Unicode MS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oolBookSanPin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1F7" w:rsidRDefault="004131F7" w:rsidP="002929A7">
      <w:pPr>
        <w:spacing w:after="0" w:line="240" w:lineRule="auto"/>
      </w:pPr>
      <w:r>
        <w:separator/>
      </w:r>
    </w:p>
  </w:footnote>
  <w:footnote w:type="continuationSeparator" w:id="0">
    <w:p w:rsidR="004131F7" w:rsidRDefault="004131F7" w:rsidP="00292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072477C"/>
    <w:multiLevelType w:val="hybridMultilevel"/>
    <w:tmpl w:val="69984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643E0"/>
    <w:multiLevelType w:val="hybridMultilevel"/>
    <w:tmpl w:val="7B8C5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F248A"/>
    <w:multiLevelType w:val="hybridMultilevel"/>
    <w:tmpl w:val="125EED38"/>
    <w:lvl w:ilvl="0" w:tplc="35D6DF66">
      <w:numFmt w:val="bullet"/>
      <w:lvlText w:val="–"/>
      <w:lvlJc w:val="left"/>
      <w:pPr>
        <w:ind w:left="79" w:hanging="183"/>
      </w:pPr>
      <w:rPr>
        <w:rFonts w:ascii="Cambria" w:eastAsia="Times New Roman" w:hAnsi="Cambria" w:hint="default"/>
        <w:w w:val="130"/>
        <w:sz w:val="18"/>
      </w:rPr>
    </w:lvl>
    <w:lvl w:ilvl="1" w:tplc="0C905BE6">
      <w:numFmt w:val="bullet"/>
      <w:lvlText w:val="•"/>
      <w:lvlJc w:val="left"/>
      <w:pPr>
        <w:ind w:left="283" w:hanging="183"/>
      </w:pPr>
      <w:rPr>
        <w:rFonts w:hint="default"/>
      </w:rPr>
    </w:lvl>
    <w:lvl w:ilvl="2" w:tplc="FA32D7EC">
      <w:numFmt w:val="bullet"/>
      <w:lvlText w:val="•"/>
      <w:lvlJc w:val="left"/>
      <w:pPr>
        <w:ind w:left="487" w:hanging="183"/>
      </w:pPr>
      <w:rPr>
        <w:rFonts w:hint="default"/>
      </w:rPr>
    </w:lvl>
    <w:lvl w:ilvl="3" w:tplc="34002E64">
      <w:numFmt w:val="bullet"/>
      <w:lvlText w:val="•"/>
      <w:lvlJc w:val="left"/>
      <w:pPr>
        <w:ind w:left="690" w:hanging="183"/>
      </w:pPr>
      <w:rPr>
        <w:rFonts w:hint="default"/>
      </w:rPr>
    </w:lvl>
    <w:lvl w:ilvl="4" w:tplc="27123D5C">
      <w:numFmt w:val="bullet"/>
      <w:lvlText w:val="•"/>
      <w:lvlJc w:val="left"/>
      <w:pPr>
        <w:ind w:left="894" w:hanging="183"/>
      </w:pPr>
      <w:rPr>
        <w:rFonts w:hint="default"/>
      </w:rPr>
    </w:lvl>
    <w:lvl w:ilvl="5" w:tplc="76B09D6C">
      <w:numFmt w:val="bullet"/>
      <w:lvlText w:val="•"/>
      <w:lvlJc w:val="left"/>
      <w:pPr>
        <w:ind w:left="1098" w:hanging="183"/>
      </w:pPr>
      <w:rPr>
        <w:rFonts w:hint="default"/>
      </w:rPr>
    </w:lvl>
    <w:lvl w:ilvl="6" w:tplc="CC36C23C">
      <w:numFmt w:val="bullet"/>
      <w:lvlText w:val="•"/>
      <w:lvlJc w:val="left"/>
      <w:pPr>
        <w:ind w:left="1301" w:hanging="183"/>
      </w:pPr>
      <w:rPr>
        <w:rFonts w:hint="default"/>
      </w:rPr>
    </w:lvl>
    <w:lvl w:ilvl="7" w:tplc="F5C40704">
      <w:numFmt w:val="bullet"/>
      <w:lvlText w:val="•"/>
      <w:lvlJc w:val="left"/>
      <w:pPr>
        <w:ind w:left="1505" w:hanging="183"/>
      </w:pPr>
      <w:rPr>
        <w:rFonts w:hint="default"/>
      </w:rPr>
    </w:lvl>
    <w:lvl w:ilvl="8" w:tplc="6F6035A6">
      <w:numFmt w:val="bullet"/>
      <w:lvlText w:val="•"/>
      <w:lvlJc w:val="left"/>
      <w:pPr>
        <w:ind w:left="1708" w:hanging="183"/>
      </w:pPr>
      <w:rPr>
        <w:rFonts w:hint="default"/>
      </w:rPr>
    </w:lvl>
  </w:abstractNum>
  <w:abstractNum w:abstractNumId="3">
    <w:nsid w:val="06AF0C24"/>
    <w:multiLevelType w:val="hybridMultilevel"/>
    <w:tmpl w:val="E6C25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E4044"/>
    <w:multiLevelType w:val="hybridMultilevel"/>
    <w:tmpl w:val="4788B6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755C5"/>
    <w:multiLevelType w:val="hybridMultilevel"/>
    <w:tmpl w:val="72EC6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747C06"/>
    <w:multiLevelType w:val="hybridMultilevel"/>
    <w:tmpl w:val="A382643A"/>
    <w:lvl w:ilvl="0" w:tplc="04190005">
      <w:start w:val="1"/>
      <w:numFmt w:val="bullet"/>
      <w:lvlText w:val=""/>
      <w:lvlJc w:val="left"/>
      <w:pPr>
        <w:ind w:left="11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7">
    <w:nsid w:val="1472072E"/>
    <w:multiLevelType w:val="hybridMultilevel"/>
    <w:tmpl w:val="15BC4214"/>
    <w:lvl w:ilvl="0" w:tplc="7CA2E294">
      <w:numFmt w:val="bullet"/>
      <w:lvlText w:val="—"/>
      <w:lvlJc w:val="left"/>
      <w:pPr>
        <w:ind w:left="440" w:hanging="284"/>
      </w:pPr>
      <w:rPr>
        <w:rFonts w:ascii="Cambria" w:eastAsia="Times New Roman" w:hAnsi="Cambria" w:hint="default"/>
        <w:w w:val="111"/>
        <w:sz w:val="20"/>
      </w:rPr>
    </w:lvl>
    <w:lvl w:ilvl="1" w:tplc="04190005">
      <w:start w:val="1"/>
      <w:numFmt w:val="bullet"/>
      <w:lvlText w:val=""/>
      <w:lvlJc w:val="left"/>
      <w:pPr>
        <w:ind w:left="723" w:hanging="284"/>
      </w:pPr>
      <w:rPr>
        <w:rFonts w:ascii="Wingdings" w:hAnsi="Wingdings" w:hint="default"/>
        <w:w w:val="111"/>
        <w:sz w:val="20"/>
      </w:rPr>
    </w:lvl>
    <w:lvl w:ilvl="2" w:tplc="4450FF40">
      <w:numFmt w:val="bullet"/>
      <w:lvlText w:val="•"/>
      <w:lvlJc w:val="left"/>
      <w:pPr>
        <w:ind w:left="1380" w:hanging="284"/>
      </w:pPr>
      <w:rPr>
        <w:rFonts w:hint="default"/>
      </w:rPr>
    </w:lvl>
    <w:lvl w:ilvl="3" w:tplc="D376F694">
      <w:numFmt w:val="bullet"/>
      <w:lvlText w:val="•"/>
      <w:lvlJc w:val="left"/>
      <w:pPr>
        <w:ind w:left="2040" w:hanging="284"/>
      </w:pPr>
      <w:rPr>
        <w:rFonts w:hint="default"/>
      </w:rPr>
    </w:lvl>
    <w:lvl w:ilvl="4" w:tplc="174062A8">
      <w:numFmt w:val="bullet"/>
      <w:lvlText w:val="•"/>
      <w:lvlJc w:val="left"/>
      <w:pPr>
        <w:ind w:left="2701" w:hanging="284"/>
      </w:pPr>
      <w:rPr>
        <w:rFonts w:hint="default"/>
      </w:rPr>
    </w:lvl>
    <w:lvl w:ilvl="5" w:tplc="2554926E">
      <w:numFmt w:val="bullet"/>
      <w:lvlText w:val="•"/>
      <w:lvlJc w:val="left"/>
      <w:pPr>
        <w:ind w:left="3361" w:hanging="284"/>
      </w:pPr>
      <w:rPr>
        <w:rFonts w:hint="default"/>
      </w:rPr>
    </w:lvl>
    <w:lvl w:ilvl="6" w:tplc="E8DCE540">
      <w:numFmt w:val="bullet"/>
      <w:lvlText w:val="•"/>
      <w:lvlJc w:val="left"/>
      <w:pPr>
        <w:ind w:left="4022" w:hanging="284"/>
      </w:pPr>
      <w:rPr>
        <w:rFonts w:hint="default"/>
      </w:rPr>
    </w:lvl>
    <w:lvl w:ilvl="7" w:tplc="54EE97F8">
      <w:numFmt w:val="bullet"/>
      <w:lvlText w:val="•"/>
      <w:lvlJc w:val="left"/>
      <w:pPr>
        <w:ind w:left="4682" w:hanging="284"/>
      </w:pPr>
      <w:rPr>
        <w:rFonts w:hint="default"/>
      </w:rPr>
    </w:lvl>
    <w:lvl w:ilvl="8" w:tplc="AC78FB98">
      <w:numFmt w:val="bullet"/>
      <w:lvlText w:val="•"/>
      <w:lvlJc w:val="left"/>
      <w:pPr>
        <w:ind w:left="5342" w:hanging="284"/>
      </w:pPr>
      <w:rPr>
        <w:rFonts w:hint="default"/>
      </w:rPr>
    </w:lvl>
  </w:abstractNum>
  <w:abstractNum w:abstractNumId="8">
    <w:nsid w:val="15FE6520"/>
    <w:multiLevelType w:val="hybridMultilevel"/>
    <w:tmpl w:val="ACBE909A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>
    <w:nsid w:val="17D62BB6"/>
    <w:multiLevelType w:val="hybridMultilevel"/>
    <w:tmpl w:val="52DE9976"/>
    <w:lvl w:ilvl="0" w:tplc="DD22E738">
      <w:numFmt w:val="bullet"/>
      <w:lvlText w:val="-"/>
      <w:lvlJc w:val="left"/>
      <w:pPr>
        <w:ind w:left="79" w:hanging="130"/>
      </w:pPr>
      <w:rPr>
        <w:rFonts w:ascii="Cambria" w:eastAsia="Times New Roman" w:hAnsi="Cambria" w:hint="default"/>
        <w:w w:val="109"/>
        <w:sz w:val="18"/>
      </w:rPr>
    </w:lvl>
    <w:lvl w:ilvl="1" w:tplc="F94472F2">
      <w:numFmt w:val="bullet"/>
      <w:lvlText w:val="•"/>
      <w:lvlJc w:val="left"/>
      <w:pPr>
        <w:ind w:left="266" w:hanging="130"/>
      </w:pPr>
      <w:rPr>
        <w:rFonts w:hint="default"/>
      </w:rPr>
    </w:lvl>
    <w:lvl w:ilvl="2" w:tplc="23E21D5E">
      <w:numFmt w:val="bullet"/>
      <w:lvlText w:val="•"/>
      <w:lvlJc w:val="left"/>
      <w:pPr>
        <w:ind w:left="453" w:hanging="130"/>
      </w:pPr>
      <w:rPr>
        <w:rFonts w:hint="default"/>
      </w:rPr>
    </w:lvl>
    <w:lvl w:ilvl="3" w:tplc="E8A45F12">
      <w:numFmt w:val="bullet"/>
      <w:lvlText w:val="•"/>
      <w:lvlJc w:val="left"/>
      <w:pPr>
        <w:ind w:left="639" w:hanging="130"/>
      </w:pPr>
      <w:rPr>
        <w:rFonts w:hint="default"/>
      </w:rPr>
    </w:lvl>
    <w:lvl w:ilvl="4" w:tplc="C7CEE2BA">
      <w:numFmt w:val="bullet"/>
      <w:lvlText w:val="•"/>
      <w:lvlJc w:val="left"/>
      <w:pPr>
        <w:ind w:left="826" w:hanging="130"/>
      </w:pPr>
      <w:rPr>
        <w:rFonts w:hint="default"/>
      </w:rPr>
    </w:lvl>
    <w:lvl w:ilvl="5" w:tplc="845A15AC">
      <w:numFmt w:val="bullet"/>
      <w:lvlText w:val="•"/>
      <w:lvlJc w:val="left"/>
      <w:pPr>
        <w:ind w:left="1013" w:hanging="130"/>
      </w:pPr>
      <w:rPr>
        <w:rFonts w:hint="default"/>
      </w:rPr>
    </w:lvl>
    <w:lvl w:ilvl="6" w:tplc="DB64196C">
      <w:numFmt w:val="bullet"/>
      <w:lvlText w:val="•"/>
      <w:lvlJc w:val="left"/>
      <w:pPr>
        <w:ind w:left="1199" w:hanging="130"/>
      </w:pPr>
      <w:rPr>
        <w:rFonts w:hint="default"/>
      </w:rPr>
    </w:lvl>
    <w:lvl w:ilvl="7" w:tplc="8690E7DC">
      <w:numFmt w:val="bullet"/>
      <w:lvlText w:val="•"/>
      <w:lvlJc w:val="left"/>
      <w:pPr>
        <w:ind w:left="1386" w:hanging="130"/>
      </w:pPr>
      <w:rPr>
        <w:rFonts w:hint="default"/>
      </w:rPr>
    </w:lvl>
    <w:lvl w:ilvl="8" w:tplc="8632ABD0">
      <w:numFmt w:val="bullet"/>
      <w:lvlText w:val="•"/>
      <w:lvlJc w:val="left"/>
      <w:pPr>
        <w:ind w:left="1572" w:hanging="130"/>
      </w:pPr>
      <w:rPr>
        <w:rFonts w:hint="default"/>
      </w:rPr>
    </w:lvl>
  </w:abstractNum>
  <w:abstractNum w:abstractNumId="10">
    <w:nsid w:val="1A92141A"/>
    <w:multiLevelType w:val="hybridMultilevel"/>
    <w:tmpl w:val="B5842E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AA09D4"/>
    <w:multiLevelType w:val="hybridMultilevel"/>
    <w:tmpl w:val="690A0EEA"/>
    <w:lvl w:ilvl="0" w:tplc="7BEA25D6">
      <w:start w:val="1"/>
      <w:numFmt w:val="decimal"/>
      <w:lvlText w:val="%1)"/>
      <w:lvlJc w:val="left"/>
      <w:pPr>
        <w:ind w:left="766" w:hanging="327"/>
      </w:pPr>
      <w:rPr>
        <w:rFonts w:ascii="Georgia" w:eastAsia="Times New Roman" w:hAnsi="Georgia" w:cs="Georgia" w:hint="default"/>
        <w:b/>
        <w:bCs/>
        <w:i/>
        <w:iCs/>
        <w:w w:val="132"/>
        <w:sz w:val="20"/>
        <w:szCs w:val="20"/>
      </w:rPr>
    </w:lvl>
    <w:lvl w:ilvl="1" w:tplc="EDBE49F6">
      <w:numFmt w:val="bullet"/>
      <w:lvlText w:val="•"/>
      <w:lvlJc w:val="left"/>
      <w:pPr>
        <w:ind w:left="1350" w:hanging="327"/>
      </w:pPr>
      <w:rPr>
        <w:rFonts w:hint="default"/>
      </w:rPr>
    </w:lvl>
    <w:lvl w:ilvl="2" w:tplc="BD1ED892">
      <w:numFmt w:val="bullet"/>
      <w:lvlText w:val="•"/>
      <w:lvlJc w:val="left"/>
      <w:pPr>
        <w:ind w:left="1940" w:hanging="327"/>
      </w:pPr>
      <w:rPr>
        <w:rFonts w:hint="default"/>
      </w:rPr>
    </w:lvl>
    <w:lvl w:ilvl="3" w:tplc="EC143E96">
      <w:numFmt w:val="bullet"/>
      <w:lvlText w:val="•"/>
      <w:lvlJc w:val="left"/>
      <w:pPr>
        <w:ind w:left="2531" w:hanging="327"/>
      </w:pPr>
      <w:rPr>
        <w:rFonts w:hint="default"/>
      </w:rPr>
    </w:lvl>
    <w:lvl w:ilvl="4" w:tplc="918E7D7A">
      <w:numFmt w:val="bullet"/>
      <w:lvlText w:val="•"/>
      <w:lvlJc w:val="left"/>
      <w:pPr>
        <w:ind w:left="3121" w:hanging="327"/>
      </w:pPr>
      <w:rPr>
        <w:rFonts w:hint="default"/>
      </w:rPr>
    </w:lvl>
    <w:lvl w:ilvl="5" w:tplc="1FF670D4">
      <w:numFmt w:val="bullet"/>
      <w:lvlText w:val="•"/>
      <w:lvlJc w:val="left"/>
      <w:pPr>
        <w:ind w:left="3711" w:hanging="327"/>
      </w:pPr>
      <w:rPr>
        <w:rFonts w:hint="default"/>
      </w:rPr>
    </w:lvl>
    <w:lvl w:ilvl="6" w:tplc="D0D641CC">
      <w:numFmt w:val="bullet"/>
      <w:lvlText w:val="•"/>
      <w:lvlJc w:val="left"/>
      <w:pPr>
        <w:ind w:left="4302" w:hanging="327"/>
      </w:pPr>
      <w:rPr>
        <w:rFonts w:hint="default"/>
      </w:rPr>
    </w:lvl>
    <w:lvl w:ilvl="7" w:tplc="81E6CF3C">
      <w:numFmt w:val="bullet"/>
      <w:lvlText w:val="•"/>
      <w:lvlJc w:val="left"/>
      <w:pPr>
        <w:ind w:left="4892" w:hanging="327"/>
      </w:pPr>
      <w:rPr>
        <w:rFonts w:hint="default"/>
      </w:rPr>
    </w:lvl>
    <w:lvl w:ilvl="8" w:tplc="C4209D94">
      <w:numFmt w:val="bullet"/>
      <w:lvlText w:val="•"/>
      <w:lvlJc w:val="left"/>
      <w:pPr>
        <w:ind w:left="5482" w:hanging="327"/>
      </w:pPr>
      <w:rPr>
        <w:rFonts w:hint="default"/>
      </w:rPr>
    </w:lvl>
  </w:abstractNum>
  <w:abstractNum w:abstractNumId="12">
    <w:nsid w:val="1CB037B3"/>
    <w:multiLevelType w:val="hybridMultilevel"/>
    <w:tmpl w:val="21F4CE14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05D4AE4"/>
    <w:multiLevelType w:val="hybridMultilevel"/>
    <w:tmpl w:val="8BB40DBA"/>
    <w:lvl w:ilvl="0" w:tplc="041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4">
    <w:nsid w:val="29F250CB"/>
    <w:multiLevelType w:val="hybridMultilevel"/>
    <w:tmpl w:val="8FEE0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F75A0C"/>
    <w:multiLevelType w:val="hybridMultilevel"/>
    <w:tmpl w:val="75582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2850A8"/>
    <w:multiLevelType w:val="hybridMultilevel"/>
    <w:tmpl w:val="6E46DBAA"/>
    <w:lvl w:ilvl="0" w:tplc="7CA2E294">
      <w:numFmt w:val="bullet"/>
      <w:lvlText w:val="—"/>
      <w:lvlJc w:val="left"/>
      <w:pPr>
        <w:ind w:left="440" w:hanging="284"/>
      </w:pPr>
      <w:rPr>
        <w:rFonts w:ascii="Cambria" w:eastAsia="Times New Roman" w:hAnsi="Cambria" w:hint="default"/>
        <w:w w:val="111"/>
        <w:sz w:val="20"/>
      </w:rPr>
    </w:lvl>
    <w:lvl w:ilvl="1" w:tplc="C2C4748A">
      <w:numFmt w:val="bullet"/>
      <w:lvlText w:val="—"/>
      <w:lvlJc w:val="left"/>
      <w:pPr>
        <w:ind w:left="723" w:hanging="284"/>
      </w:pPr>
      <w:rPr>
        <w:rFonts w:ascii="Cambria" w:eastAsia="Times New Roman" w:hAnsi="Cambria" w:hint="default"/>
        <w:w w:val="111"/>
        <w:sz w:val="20"/>
      </w:rPr>
    </w:lvl>
    <w:lvl w:ilvl="2" w:tplc="4450FF40">
      <w:numFmt w:val="bullet"/>
      <w:lvlText w:val="•"/>
      <w:lvlJc w:val="left"/>
      <w:pPr>
        <w:ind w:left="1380" w:hanging="284"/>
      </w:pPr>
      <w:rPr>
        <w:rFonts w:hint="default"/>
      </w:rPr>
    </w:lvl>
    <w:lvl w:ilvl="3" w:tplc="D376F694">
      <w:numFmt w:val="bullet"/>
      <w:lvlText w:val="•"/>
      <w:lvlJc w:val="left"/>
      <w:pPr>
        <w:ind w:left="2040" w:hanging="284"/>
      </w:pPr>
      <w:rPr>
        <w:rFonts w:hint="default"/>
      </w:rPr>
    </w:lvl>
    <w:lvl w:ilvl="4" w:tplc="174062A8">
      <w:numFmt w:val="bullet"/>
      <w:lvlText w:val="•"/>
      <w:lvlJc w:val="left"/>
      <w:pPr>
        <w:ind w:left="2701" w:hanging="284"/>
      </w:pPr>
      <w:rPr>
        <w:rFonts w:hint="default"/>
      </w:rPr>
    </w:lvl>
    <w:lvl w:ilvl="5" w:tplc="2554926E">
      <w:numFmt w:val="bullet"/>
      <w:lvlText w:val="•"/>
      <w:lvlJc w:val="left"/>
      <w:pPr>
        <w:ind w:left="3361" w:hanging="284"/>
      </w:pPr>
      <w:rPr>
        <w:rFonts w:hint="default"/>
      </w:rPr>
    </w:lvl>
    <w:lvl w:ilvl="6" w:tplc="E8DCE540">
      <w:numFmt w:val="bullet"/>
      <w:lvlText w:val="•"/>
      <w:lvlJc w:val="left"/>
      <w:pPr>
        <w:ind w:left="4022" w:hanging="284"/>
      </w:pPr>
      <w:rPr>
        <w:rFonts w:hint="default"/>
      </w:rPr>
    </w:lvl>
    <w:lvl w:ilvl="7" w:tplc="54EE97F8">
      <w:numFmt w:val="bullet"/>
      <w:lvlText w:val="•"/>
      <w:lvlJc w:val="left"/>
      <w:pPr>
        <w:ind w:left="4682" w:hanging="284"/>
      </w:pPr>
      <w:rPr>
        <w:rFonts w:hint="default"/>
      </w:rPr>
    </w:lvl>
    <w:lvl w:ilvl="8" w:tplc="AC78FB98">
      <w:numFmt w:val="bullet"/>
      <w:lvlText w:val="•"/>
      <w:lvlJc w:val="left"/>
      <w:pPr>
        <w:ind w:left="5342" w:hanging="284"/>
      </w:pPr>
      <w:rPr>
        <w:rFonts w:hint="default"/>
      </w:rPr>
    </w:lvl>
  </w:abstractNum>
  <w:abstractNum w:abstractNumId="17">
    <w:nsid w:val="2F337E1E"/>
    <w:multiLevelType w:val="hybridMultilevel"/>
    <w:tmpl w:val="2A927764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8">
    <w:nsid w:val="2FD23A99"/>
    <w:multiLevelType w:val="hybridMultilevel"/>
    <w:tmpl w:val="96FA5D04"/>
    <w:lvl w:ilvl="0" w:tplc="04190005">
      <w:start w:val="1"/>
      <w:numFmt w:val="bullet"/>
      <w:lvlText w:val=""/>
      <w:lvlJc w:val="left"/>
      <w:pPr>
        <w:ind w:left="9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19">
    <w:nsid w:val="346A721E"/>
    <w:multiLevelType w:val="hybridMultilevel"/>
    <w:tmpl w:val="7EC013F0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35CB5C68"/>
    <w:multiLevelType w:val="hybridMultilevel"/>
    <w:tmpl w:val="ADF66AB0"/>
    <w:lvl w:ilvl="0" w:tplc="7690F96E">
      <w:numFmt w:val="bullet"/>
      <w:lvlText w:val="-"/>
      <w:lvlJc w:val="left"/>
      <w:pPr>
        <w:ind w:left="79" w:hanging="130"/>
      </w:pPr>
      <w:rPr>
        <w:rFonts w:ascii="Cambria" w:eastAsia="Times New Roman" w:hAnsi="Cambria" w:hint="default"/>
        <w:w w:val="109"/>
        <w:sz w:val="18"/>
      </w:rPr>
    </w:lvl>
    <w:lvl w:ilvl="1" w:tplc="8E7824EC">
      <w:numFmt w:val="bullet"/>
      <w:lvlText w:val="•"/>
      <w:lvlJc w:val="left"/>
      <w:pPr>
        <w:ind w:left="266" w:hanging="130"/>
      </w:pPr>
      <w:rPr>
        <w:rFonts w:hint="default"/>
      </w:rPr>
    </w:lvl>
    <w:lvl w:ilvl="2" w:tplc="C400EAC2">
      <w:numFmt w:val="bullet"/>
      <w:lvlText w:val="•"/>
      <w:lvlJc w:val="left"/>
      <w:pPr>
        <w:ind w:left="453" w:hanging="130"/>
      </w:pPr>
      <w:rPr>
        <w:rFonts w:hint="default"/>
      </w:rPr>
    </w:lvl>
    <w:lvl w:ilvl="3" w:tplc="A14E9ABE">
      <w:numFmt w:val="bullet"/>
      <w:lvlText w:val="•"/>
      <w:lvlJc w:val="left"/>
      <w:pPr>
        <w:ind w:left="639" w:hanging="130"/>
      </w:pPr>
      <w:rPr>
        <w:rFonts w:hint="default"/>
      </w:rPr>
    </w:lvl>
    <w:lvl w:ilvl="4" w:tplc="11E00816">
      <w:numFmt w:val="bullet"/>
      <w:lvlText w:val="•"/>
      <w:lvlJc w:val="left"/>
      <w:pPr>
        <w:ind w:left="826" w:hanging="130"/>
      </w:pPr>
      <w:rPr>
        <w:rFonts w:hint="default"/>
      </w:rPr>
    </w:lvl>
    <w:lvl w:ilvl="5" w:tplc="A244A870">
      <w:numFmt w:val="bullet"/>
      <w:lvlText w:val="•"/>
      <w:lvlJc w:val="left"/>
      <w:pPr>
        <w:ind w:left="1013" w:hanging="130"/>
      </w:pPr>
      <w:rPr>
        <w:rFonts w:hint="default"/>
      </w:rPr>
    </w:lvl>
    <w:lvl w:ilvl="6" w:tplc="66B24742">
      <w:numFmt w:val="bullet"/>
      <w:lvlText w:val="•"/>
      <w:lvlJc w:val="left"/>
      <w:pPr>
        <w:ind w:left="1199" w:hanging="130"/>
      </w:pPr>
      <w:rPr>
        <w:rFonts w:hint="default"/>
      </w:rPr>
    </w:lvl>
    <w:lvl w:ilvl="7" w:tplc="2FC6037C">
      <w:numFmt w:val="bullet"/>
      <w:lvlText w:val="•"/>
      <w:lvlJc w:val="left"/>
      <w:pPr>
        <w:ind w:left="1386" w:hanging="130"/>
      </w:pPr>
      <w:rPr>
        <w:rFonts w:hint="default"/>
      </w:rPr>
    </w:lvl>
    <w:lvl w:ilvl="8" w:tplc="027C9BB4">
      <w:numFmt w:val="bullet"/>
      <w:lvlText w:val="•"/>
      <w:lvlJc w:val="left"/>
      <w:pPr>
        <w:ind w:left="1572" w:hanging="130"/>
      </w:pPr>
      <w:rPr>
        <w:rFonts w:hint="default"/>
      </w:rPr>
    </w:lvl>
  </w:abstractNum>
  <w:abstractNum w:abstractNumId="21">
    <w:nsid w:val="3B72316F"/>
    <w:multiLevelType w:val="hybridMultilevel"/>
    <w:tmpl w:val="AFF49336"/>
    <w:lvl w:ilvl="0" w:tplc="EDE29C82">
      <w:start w:val="3"/>
      <w:numFmt w:val="decimal"/>
      <w:lvlText w:val="%1)"/>
      <w:lvlJc w:val="left"/>
      <w:pPr>
        <w:ind w:left="7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  <w:rPr>
        <w:rFonts w:cs="Times New Roman"/>
      </w:rPr>
    </w:lvl>
  </w:abstractNum>
  <w:abstractNum w:abstractNumId="22">
    <w:nsid w:val="3C1F23D6"/>
    <w:multiLevelType w:val="hybridMultilevel"/>
    <w:tmpl w:val="235A7B6A"/>
    <w:lvl w:ilvl="0" w:tplc="34F86384">
      <w:numFmt w:val="bullet"/>
      <w:lvlText w:val="-"/>
      <w:lvlJc w:val="left"/>
      <w:pPr>
        <w:ind w:left="79" w:hanging="130"/>
      </w:pPr>
      <w:rPr>
        <w:rFonts w:ascii="Cambria" w:eastAsia="Times New Roman" w:hAnsi="Cambria" w:hint="default"/>
        <w:w w:val="109"/>
        <w:sz w:val="18"/>
      </w:rPr>
    </w:lvl>
    <w:lvl w:ilvl="1" w:tplc="3C14314E">
      <w:numFmt w:val="bullet"/>
      <w:lvlText w:val="•"/>
      <w:lvlJc w:val="left"/>
      <w:pPr>
        <w:ind w:left="266" w:hanging="130"/>
      </w:pPr>
      <w:rPr>
        <w:rFonts w:hint="default"/>
      </w:rPr>
    </w:lvl>
    <w:lvl w:ilvl="2" w:tplc="EDD0EB3A">
      <w:numFmt w:val="bullet"/>
      <w:lvlText w:val="•"/>
      <w:lvlJc w:val="left"/>
      <w:pPr>
        <w:ind w:left="453" w:hanging="130"/>
      </w:pPr>
      <w:rPr>
        <w:rFonts w:hint="default"/>
      </w:rPr>
    </w:lvl>
    <w:lvl w:ilvl="3" w:tplc="B4EA265E">
      <w:numFmt w:val="bullet"/>
      <w:lvlText w:val="•"/>
      <w:lvlJc w:val="left"/>
      <w:pPr>
        <w:ind w:left="639" w:hanging="130"/>
      </w:pPr>
      <w:rPr>
        <w:rFonts w:hint="default"/>
      </w:rPr>
    </w:lvl>
    <w:lvl w:ilvl="4" w:tplc="359E6ED6">
      <w:numFmt w:val="bullet"/>
      <w:lvlText w:val="•"/>
      <w:lvlJc w:val="left"/>
      <w:pPr>
        <w:ind w:left="826" w:hanging="130"/>
      </w:pPr>
      <w:rPr>
        <w:rFonts w:hint="default"/>
      </w:rPr>
    </w:lvl>
    <w:lvl w:ilvl="5" w:tplc="A98CE9EC">
      <w:numFmt w:val="bullet"/>
      <w:lvlText w:val="•"/>
      <w:lvlJc w:val="left"/>
      <w:pPr>
        <w:ind w:left="1013" w:hanging="130"/>
      </w:pPr>
      <w:rPr>
        <w:rFonts w:hint="default"/>
      </w:rPr>
    </w:lvl>
    <w:lvl w:ilvl="6" w:tplc="AE06AEB8">
      <w:numFmt w:val="bullet"/>
      <w:lvlText w:val="•"/>
      <w:lvlJc w:val="left"/>
      <w:pPr>
        <w:ind w:left="1199" w:hanging="130"/>
      </w:pPr>
      <w:rPr>
        <w:rFonts w:hint="default"/>
      </w:rPr>
    </w:lvl>
    <w:lvl w:ilvl="7" w:tplc="36E41BE8">
      <w:numFmt w:val="bullet"/>
      <w:lvlText w:val="•"/>
      <w:lvlJc w:val="left"/>
      <w:pPr>
        <w:ind w:left="1386" w:hanging="130"/>
      </w:pPr>
      <w:rPr>
        <w:rFonts w:hint="default"/>
      </w:rPr>
    </w:lvl>
    <w:lvl w:ilvl="8" w:tplc="01A8DD4E">
      <w:numFmt w:val="bullet"/>
      <w:lvlText w:val="•"/>
      <w:lvlJc w:val="left"/>
      <w:pPr>
        <w:ind w:left="1572" w:hanging="130"/>
      </w:pPr>
      <w:rPr>
        <w:rFonts w:hint="default"/>
      </w:rPr>
    </w:lvl>
  </w:abstractNum>
  <w:abstractNum w:abstractNumId="23">
    <w:nsid w:val="3D9779B6"/>
    <w:multiLevelType w:val="hybridMultilevel"/>
    <w:tmpl w:val="11C64330"/>
    <w:lvl w:ilvl="0" w:tplc="F774A6B0">
      <w:start w:val="1"/>
      <w:numFmt w:val="decimal"/>
      <w:lvlText w:val="%1)"/>
      <w:lvlJc w:val="left"/>
      <w:pPr>
        <w:ind w:left="766" w:hanging="327"/>
      </w:pPr>
      <w:rPr>
        <w:rFonts w:ascii="Georgia" w:eastAsia="Times New Roman" w:hAnsi="Georgia" w:cs="Georgia" w:hint="default"/>
        <w:b/>
        <w:bCs/>
        <w:i/>
        <w:iCs/>
        <w:w w:val="132"/>
        <w:sz w:val="20"/>
        <w:szCs w:val="20"/>
      </w:rPr>
    </w:lvl>
    <w:lvl w:ilvl="1" w:tplc="2F96018E">
      <w:numFmt w:val="bullet"/>
      <w:lvlText w:val="•"/>
      <w:lvlJc w:val="left"/>
      <w:pPr>
        <w:ind w:left="1350" w:hanging="327"/>
      </w:pPr>
      <w:rPr>
        <w:rFonts w:hint="default"/>
      </w:rPr>
    </w:lvl>
    <w:lvl w:ilvl="2" w:tplc="0848EF6A">
      <w:numFmt w:val="bullet"/>
      <w:lvlText w:val="•"/>
      <w:lvlJc w:val="left"/>
      <w:pPr>
        <w:ind w:left="1940" w:hanging="327"/>
      </w:pPr>
      <w:rPr>
        <w:rFonts w:hint="default"/>
      </w:rPr>
    </w:lvl>
    <w:lvl w:ilvl="3" w:tplc="3BA2366E">
      <w:numFmt w:val="bullet"/>
      <w:lvlText w:val="•"/>
      <w:lvlJc w:val="left"/>
      <w:pPr>
        <w:ind w:left="2531" w:hanging="327"/>
      </w:pPr>
      <w:rPr>
        <w:rFonts w:hint="default"/>
      </w:rPr>
    </w:lvl>
    <w:lvl w:ilvl="4" w:tplc="98FC82E4">
      <w:numFmt w:val="bullet"/>
      <w:lvlText w:val="•"/>
      <w:lvlJc w:val="left"/>
      <w:pPr>
        <w:ind w:left="3121" w:hanging="327"/>
      </w:pPr>
      <w:rPr>
        <w:rFonts w:hint="default"/>
      </w:rPr>
    </w:lvl>
    <w:lvl w:ilvl="5" w:tplc="E5569BF2">
      <w:numFmt w:val="bullet"/>
      <w:lvlText w:val="•"/>
      <w:lvlJc w:val="left"/>
      <w:pPr>
        <w:ind w:left="3711" w:hanging="327"/>
      </w:pPr>
      <w:rPr>
        <w:rFonts w:hint="default"/>
      </w:rPr>
    </w:lvl>
    <w:lvl w:ilvl="6" w:tplc="044C47E6">
      <w:numFmt w:val="bullet"/>
      <w:lvlText w:val="•"/>
      <w:lvlJc w:val="left"/>
      <w:pPr>
        <w:ind w:left="4302" w:hanging="327"/>
      </w:pPr>
      <w:rPr>
        <w:rFonts w:hint="default"/>
      </w:rPr>
    </w:lvl>
    <w:lvl w:ilvl="7" w:tplc="9B48AED4">
      <w:numFmt w:val="bullet"/>
      <w:lvlText w:val="•"/>
      <w:lvlJc w:val="left"/>
      <w:pPr>
        <w:ind w:left="4892" w:hanging="327"/>
      </w:pPr>
      <w:rPr>
        <w:rFonts w:hint="default"/>
      </w:rPr>
    </w:lvl>
    <w:lvl w:ilvl="8" w:tplc="662AF486">
      <w:numFmt w:val="bullet"/>
      <w:lvlText w:val="•"/>
      <w:lvlJc w:val="left"/>
      <w:pPr>
        <w:ind w:left="5482" w:hanging="327"/>
      </w:pPr>
      <w:rPr>
        <w:rFonts w:hint="default"/>
      </w:rPr>
    </w:lvl>
  </w:abstractNum>
  <w:abstractNum w:abstractNumId="24">
    <w:nsid w:val="3E37778E"/>
    <w:multiLevelType w:val="hybridMultilevel"/>
    <w:tmpl w:val="A01618BA"/>
    <w:lvl w:ilvl="0" w:tplc="04190005">
      <w:start w:val="1"/>
      <w:numFmt w:val="bullet"/>
      <w:lvlText w:val=""/>
      <w:lvlJc w:val="left"/>
      <w:pPr>
        <w:ind w:left="440" w:hanging="284"/>
      </w:pPr>
      <w:rPr>
        <w:rFonts w:ascii="Wingdings" w:hAnsi="Wingdings" w:hint="default"/>
        <w:w w:val="111"/>
        <w:sz w:val="20"/>
      </w:rPr>
    </w:lvl>
    <w:lvl w:ilvl="1" w:tplc="C2C4748A">
      <w:numFmt w:val="bullet"/>
      <w:lvlText w:val="—"/>
      <w:lvlJc w:val="left"/>
      <w:pPr>
        <w:ind w:left="723" w:hanging="284"/>
      </w:pPr>
      <w:rPr>
        <w:rFonts w:ascii="Cambria" w:eastAsia="Times New Roman" w:hAnsi="Cambria" w:hint="default"/>
        <w:w w:val="111"/>
        <w:sz w:val="20"/>
      </w:rPr>
    </w:lvl>
    <w:lvl w:ilvl="2" w:tplc="4450FF40">
      <w:numFmt w:val="bullet"/>
      <w:lvlText w:val="•"/>
      <w:lvlJc w:val="left"/>
      <w:pPr>
        <w:ind w:left="1380" w:hanging="284"/>
      </w:pPr>
      <w:rPr>
        <w:rFonts w:hint="default"/>
      </w:rPr>
    </w:lvl>
    <w:lvl w:ilvl="3" w:tplc="D376F694">
      <w:numFmt w:val="bullet"/>
      <w:lvlText w:val="•"/>
      <w:lvlJc w:val="left"/>
      <w:pPr>
        <w:ind w:left="2040" w:hanging="284"/>
      </w:pPr>
      <w:rPr>
        <w:rFonts w:hint="default"/>
      </w:rPr>
    </w:lvl>
    <w:lvl w:ilvl="4" w:tplc="174062A8">
      <w:numFmt w:val="bullet"/>
      <w:lvlText w:val="•"/>
      <w:lvlJc w:val="left"/>
      <w:pPr>
        <w:ind w:left="2701" w:hanging="284"/>
      </w:pPr>
      <w:rPr>
        <w:rFonts w:hint="default"/>
      </w:rPr>
    </w:lvl>
    <w:lvl w:ilvl="5" w:tplc="2554926E">
      <w:numFmt w:val="bullet"/>
      <w:lvlText w:val="•"/>
      <w:lvlJc w:val="left"/>
      <w:pPr>
        <w:ind w:left="3361" w:hanging="284"/>
      </w:pPr>
      <w:rPr>
        <w:rFonts w:hint="default"/>
      </w:rPr>
    </w:lvl>
    <w:lvl w:ilvl="6" w:tplc="E8DCE540">
      <w:numFmt w:val="bullet"/>
      <w:lvlText w:val="•"/>
      <w:lvlJc w:val="left"/>
      <w:pPr>
        <w:ind w:left="4022" w:hanging="284"/>
      </w:pPr>
      <w:rPr>
        <w:rFonts w:hint="default"/>
      </w:rPr>
    </w:lvl>
    <w:lvl w:ilvl="7" w:tplc="54EE97F8">
      <w:numFmt w:val="bullet"/>
      <w:lvlText w:val="•"/>
      <w:lvlJc w:val="left"/>
      <w:pPr>
        <w:ind w:left="4682" w:hanging="284"/>
      </w:pPr>
      <w:rPr>
        <w:rFonts w:hint="default"/>
      </w:rPr>
    </w:lvl>
    <w:lvl w:ilvl="8" w:tplc="AC78FB98">
      <w:numFmt w:val="bullet"/>
      <w:lvlText w:val="•"/>
      <w:lvlJc w:val="left"/>
      <w:pPr>
        <w:ind w:left="5342" w:hanging="284"/>
      </w:pPr>
      <w:rPr>
        <w:rFonts w:hint="default"/>
      </w:rPr>
    </w:lvl>
  </w:abstractNum>
  <w:abstractNum w:abstractNumId="25">
    <w:nsid w:val="42074426"/>
    <w:multiLevelType w:val="hybridMultilevel"/>
    <w:tmpl w:val="34FAB1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54491E"/>
    <w:multiLevelType w:val="hybridMultilevel"/>
    <w:tmpl w:val="8C143F48"/>
    <w:lvl w:ilvl="0" w:tplc="041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7">
    <w:nsid w:val="42CC5E53"/>
    <w:multiLevelType w:val="hybridMultilevel"/>
    <w:tmpl w:val="D7686B36"/>
    <w:lvl w:ilvl="0" w:tplc="041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8">
    <w:nsid w:val="473B6DA7"/>
    <w:multiLevelType w:val="hybridMultilevel"/>
    <w:tmpl w:val="B7FCDD8E"/>
    <w:lvl w:ilvl="0" w:tplc="2E48E59C">
      <w:start w:val="5"/>
      <w:numFmt w:val="decimal"/>
      <w:lvlText w:val="%1"/>
      <w:lvlJc w:val="left"/>
      <w:pPr>
        <w:ind w:left="319" w:hanging="163"/>
      </w:pPr>
      <w:rPr>
        <w:rFonts w:cs="Times New Roman" w:hint="default"/>
        <w:b/>
        <w:bCs/>
        <w:w w:val="92"/>
      </w:rPr>
    </w:lvl>
    <w:lvl w:ilvl="1" w:tplc="38F43676">
      <w:numFmt w:val="bullet"/>
      <w:lvlText w:val="•"/>
      <w:lvlJc w:val="left"/>
      <w:pPr>
        <w:ind w:left="954" w:hanging="163"/>
      </w:pPr>
      <w:rPr>
        <w:rFonts w:hint="default"/>
      </w:rPr>
    </w:lvl>
    <w:lvl w:ilvl="2" w:tplc="B97C612A">
      <w:numFmt w:val="bullet"/>
      <w:lvlText w:val="•"/>
      <w:lvlJc w:val="left"/>
      <w:pPr>
        <w:ind w:left="1588" w:hanging="163"/>
      </w:pPr>
      <w:rPr>
        <w:rFonts w:hint="default"/>
      </w:rPr>
    </w:lvl>
    <w:lvl w:ilvl="3" w:tplc="0FB01284">
      <w:numFmt w:val="bullet"/>
      <w:lvlText w:val="•"/>
      <w:lvlJc w:val="left"/>
      <w:pPr>
        <w:ind w:left="2223" w:hanging="163"/>
      </w:pPr>
      <w:rPr>
        <w:rFonts w:hint="default"/>
      </w:rPr>
    </w:lvl>
    <w:lvl w:ilvl="4" w:tplc="9496D08A">
      <w:numFmt w:val="bullet"/>
      <w:lvlText w:val="•"/>
      <w:lvlJc w:val="left"/>
      <w:pPr>
        <w:ind w:left="2857" w:hanging="163"/>
      </w:pPr>
      <w:rPr>
        <w:rFonts w:hint="default"/>
      </w:rPr>
    </w:lvl>
    <w:lvl w:ilvl="5" w:tplc="CE369E72">
      <w:numFmt w:val="bullet"/>
      <w:lvlText w:val="•"/>
      <w:lvlJc w:val="left"/>
      <w:pPr>
        <w:ind w:left="3491" w:hanging="163"/>
      </w:pPr>
      <w:rPr>
        <w:rFonts w:hint="default"/>
      </w:rPr>
    </w:lvl>
    <w:lvl w:ilvl="6" w:tplc="1FE8615E">
      <w:numFmt w:val="bullet"/>
      <w:lvlText w:val="•"/>
      <w:lvlJc w:val="left"/>
      <w:pPr>
        <w:ind w:left="4126" w:hanging="163"/>
      </w:pPr>
      <w:rPr>
        <w:rFonts w:hint="default"/>
      </w:rPr>
    </w:lvl>
    <w:lvl w:ilvl="7" w:tplc="DEBEC898">
      <w:numFmt w:val="bullet"/>
      <w:lvlText w:val="•"/>
      <w:lvlJc w:val="left"/>
      <w:pPr>
        <w:ind w:left="4760" w:hanging="163"/>
      </w:pPr>
      <w:rPr>
        <w:rFonts w:hint="default"/>
      </w:rPr>
    </w:lvl>
    <w:lvl w:ilvl="8" w:tplc="E47E5D82">
      <w:numFmt w:val="bullet"/>
      <w:lvlText w:val="•"/>
      <w:lvlJc w:val="left"/>
      <w:pPr>
        <w:ind w:left="5394" w:hanging="163"/>
      </w:pPr>
      <w:rPr>
        <w:rFonts w:hint="default"/>
      </w:rPr>
    </w:lvl>
  </w:abstractNum>
  <w:abstractNum w:abstractNumId="29">
    <w:nsid w:val="49190A02"/>
    <w:multiLevelType w:val="hybridMultilevel"/>
    <w:tmpl w:val="1C8A3BC2"/>
    <w:lvl w:ilvl="0" w:tplc="041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30">
    <w:nsid w:val="4FB64DEB"/>
    <w:multiLevelType w:val="hybridMultilevel"/>
    <w:tmpl w:val="F5CE9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391941"/>
    <w:multiLevelType w:val="hybridMultilevel"/>
    <w:tmpl w:val="02DAC95C"/>
    <w:lvl w:ilvl="0" w:tplc="527CF63C">
      <w:start w:val="1"/>
      <w:numFmt w:val="decimal"/>
      <w:lvlText w:val="%1)"/>
      <w:lvlJc w:val="left"/>
      <w:pPr>
        <w:ind w:left="766" w:hanging="327"/>
      </w:pPr>
      <w:rPr>
        <w:rFonts w:ascii="Georgia" w:eastAsia="Times New Roman" w:hAnsi="Georgia" w:cs="Georgia" w:hint="default"/>
        <w:b/>
        <w:bCs/>
        <w:i/>
        <w:iCs/>
        <w:w w:val="132"/>
        <w:sz w:val="20"/>
        <w:szCs w:val="20"/>
      </w:rPr>
    </w:lvl>
    <w:lvl w:ilvl="1" w:tplc="1968EA24">
      <w:numFmt w:val="bullet"/>
      <w:lvlText w:val="•"/>
      <w:lvlJc w:val="left"/>
      <w:pPr>
        <w:ind w:left="1350" w:hanging="327"/>
      </w:pPr>
      <w:rPr>
        <w:rFonts w:hint="default"/>
      </w:rPr>
    </w:lvl>
    <w:lvl w:ilvl="2" w:tplc="F4BC6D1A">
      <w:numFmt w:val="bullet"/>
      <w:lvlText w:val="•"/>
      <w:lvlJc w:val="left"/>
      <w:pPr>
        <w:ind w:left="1940" w:hanging="327"/>
      </w:pPr>
      <w:rPr>
        <w:rFonts w:hint="default"/>
      </w:rPr>
    </w:lvl>
    <w:lvl w:ilvl="3" w:tplc="EA229B1C">
      <w:numFmt w:val="bullet"/>
      <w:lvlText w:val="•"/>
      <w:lvlJc w:val="left"/>
      <w:pPr>
        <w:ind w:left="2531" w:hanging="327"/>
      </w:pPr>
      <w:rPr>
        <w:rFonts w:hint="default"/>
      </w:rPr>
    </w:lvl>
    <w:lvl w:ilvl="4" w:tplc="1D6C079A">
      <w:numFmt w:val="bullet"/>
      <w:lvlText w:val="•"/>
      <w:lvlJc w:val="left"/>
      <w:pPr>
        <w:ind w:left="3121" w:hanging="327"/>
      </w:pPr>
      <w:rPr>
        <w:rFonts w:hint="default"/>
      </w:rPr>
    </w:lvl>
    <w:lvl w:ilvl="5" w:tplc="E0FCD46A">
      <w:numFmt w:val="bullet"/>
      <w:lvlText w:val="•"/>
      <w:lvlJc w:val="left"/>
      <w:pPr>
        <w:ind w:left="3711" w:hanging="327"/>
      </w:pPr>
      <w:rPr>
        <w:rFonts w:hint="default"/>
      </w:rPr>
    </w:lvl>
    <w:lvl w:ilvl="6" w:tplc="A52E6222">
      <w:numFmt w:val="bullet"/>
      <w:lvlText w:val="•"/>
      <w:lvlJc w:val="left"/>
      <w:pPr>
        <w:ind w:left="4302" w:hanging="327"/>
      </w:pPr>
      <w:rPr>
        <w:rFonts w:hint="default"/>
      </w:rPr>
    </w:lvl>
    <w:lvl w:ilvl="7" w:tplc="12689116">
      <w:numFmt w:val="bullet"/>
      <w:lvlText w:val="•"/>
      <w:lvlJc w:val="left"/>
      <w:pPr>
        <w:ind w:left="4892" w:hanging="327"/>
      </w:pPr>
      <w:rPr>
        <w:rFonts w:hint="default"/>
      </w:rPr>
    </w:lvl>
    <w:lvl w:ilvl="8" w:tplc="9D44B624">
      <w:numFmt w:val="bullet"/>
      <w:lvlText w:val="•"/>
      <w:lvlJc w:val="left"/>
      <w:pPr>
        <w:ind w:left="5482" w:hanging="327"/>
      </w:pPr>
      <w:rPr>
        <w:rFonts w:hint="default"/>
      </w:rPr>
    </w:lvl>
  </w:abstractNum>
  <w:abstractNum w:abstractNumId="32">
    <w:nsid w:val="59E904D5"/>
    <w:multiLevelType w:val="hybridMultilevel"/>
    <w:tmpl w:val="EB3ABAF2"/>
    <w:lvl w:ilvl="0" w:tplc="041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33">
    <w:nsid w:val="5BA0625A"/>
    <w:multiLevelType w:val="hybridMultilevel"/>
    <w:tmpl w:val="DBC83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422E45"/>
    <w:multiLevelType w:val="hybridMultilevel"/>
    <w:tmpl w:val="7C80B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BE5B20"/>
    <w:multiLevelType w:val="hybridMultilevel"/>
    <w:tmpl w:val="4E9C4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636492"/>
    <w:multiLevelType w:val="hybridMultilevel"/>
    <w:tmpl w:val="E51AB2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720D62"/>
    <w:multiLevelType w:val="hybridMultilevel"/>
    <w:tmpl w:val="47E0C806"/>
    <w:lvl w:ilvl="0" w:tplc="155E0F26">
      <w:numFmt w:val="bullet"/>
      <w:lvlText w:val="-"/>
      <w:lvlJc w:val="left"/>
      <w:pPr>
        <w:ind w:left="79" w:hanging="130"/>
      </w:pPr>
      <w:rPr>
        <w:rFonts w:ascii="Cambria" w:eastAsia="Times New Roman" w:hAnsi="Cambria" w:hint="default"/>
        <w:w w:val="109"/>
        <w:sz w:val="18"/>
      </w:rPr>
    </w:lvl>
    <w:lvl w:ilvl="1" w:tplc="80DE4A8C">
      <w:numFmt w:val="bullet"/>
      <w:lvlText w:val="•"/>
      <w:lvlJc w:val="left"/>
      <w:pPr>
        <w:ind w:left="266" w:hanging="130"/>
      </w:pPr>
      <w:rPr>
        <w:rFonts w:hint="default"/>
      </w:rPr>
    </w:lvl>
    <w:lvl w:ilvl="2" w:tplc="492815E2">
      <w:numFmt w:val="bullet"/>
      <w:lvlText w:val="•"/>
      <w:lvlJc w:val="left"/>
      <w:pPr>
        <w:ind w:left="453" w:hanging="130"/>
      </w:pPr>
      <w:rPr>
        <w:rFonts w:hint="default"/>
      </w:rPr>
    </w:lvl>
    <w:lvl w:ilvl="3" w:tplc="E0047A20">
      <w:numFmt w:val="bullet"/>
      <w:lvlText w:val="•"/>
      <w:lvlJc w:val="left"/>
      <w:pPr>
        <w:ind w:left="639" w:hanging="130"/>
      </w:pPr>
      <w:rPr>
        <w:rFonts w:hint="default"/>
      </w:rPr>
    </w:lvl>
    <w:lvl w:ilvl="4" w:tplc="78A0044C">
      <w:numFmt w:val="bullet"/>
      <w:lvlText w:val="•"/>
      <w:lvlJc w:val="left"/>
      <w:pPr>
        <w:ind w:left="826" w:hanging="130"/>
      </w:pPr>
      <w:rPr>
        <w:rFonts w:hint="default"/>
      </w:rPr>
    </w:lvl>
    <w:lvl w:ilvl="5" w:tplc="51A6D28A">
      <w:numFmt w:val="bullet"/>
      <w:lvlText w:val="•"/>
      <w:lvlJc w:val="left"/>
      <w:pPr>
        <w:ind w:left="1013" w:hanging="130"/>
      </w:pPr>
      <w:rPr>
        <w:rFonts w:hint="default"/>
      </w:rPr>
    </w:lvl>
    <w:lvl w:ilvl="6" w:tplc="6DB63EE4">
      <w:numFmt w:val="bullet"/>
      <w:lvlText w:val="•"/>
      <w:lvlJc w:val="left"/>
      <w:pPr>
        <w:ind w:left="1199" w:hanging="130"/>
      </w:pPr>
      <w:rPr>
        <w:rFonts w:hint="default"/>
      </w:rPr>
    </w:lvl>
    <w:lvl w:ilvl="7" w:tplc="141270CA">
      <w:numFmt w:val="bullet"/>
      <w:lvlText w:val="•"/>
      <w:lvlJc w:val="left"/>
      <w:pPr>
        <w:ind w:left="1386" w:hanging="130"/>
      </w:pPr>
      <w:rPr>
        <w:rFonts w:hint="default"/>
      </w:rPr>
    </w:lvl>
    <w:lvl w:ilvl="8" w:tplc="5DA4E928">
      <w:numFmt w:val="bullet"/>
      <w:lvlText w:val="•"/>
      <w:lvlJc w:val="left"/>
      <w:pPr>
        <w:ind w:left="1572" w:hanging="130"/>
      </w:pPr>
      <w:rPr>
        <w:rFonts w:hint="default"/>
      </w:rPr>
    </w:lvl>
  </w:abstractNum>
  <w:abstractNum w:abstractNumId="38">
    <w:nsid w:val="6E0B7CD7"/>
    <w:multiLevelType w:val="hybridMultilevel"/>
    <w:tmpl w:val="4C3E4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7B34E8"/>
    <w:multiLevelType w:val="hybridMultilevel"/>
    <w:tmpl w:val="C426A02A"/>
    <w:lvl w:ilvl="0" w:tplc="189C82FA">
      <w:numFmt w:val="bullet"/>
      <w:lvlText w:val="–"/>
      <w:lvlJc w:val="left"/>
      <w:pPr>
        <w:ind w:left="79" w:hanging="183"/>
      </w:pPr>
      <w:rPr>
        <w:rFonts w:ascii="Cambria" w:eastAsia="Times New Roman" w:hAnsi="Cambria" w:hint="default"/>
        <w:w w:val="130"/>
        <w:sz w:val="18"/>
      </w:rPr>
    </w:lvl>
    <w:lvl w:ilvl="1" w:tplc="3B00CB20">
      <w:numFmt w:val="bullet"/>
      <w:lvlText w:val="•"/>
      <w:lvlJc w:val="left"/>
      <w:pPr>
        <w:ind w:left="266" w:hanging="183"/>
      </w:pPr>
      <w:rPr>
        <w:rFonts w:hint="default"/>
      </w:rPr>
    </w:lvl>
    <w:lvl w:ilvl="2" w:tplc="3B26A894">
      <w:numFmt w:val="bullet"/>
      <w:lvlText w:val="•"/>
      <w:lvlJc w:val="left"/>
      <w:pPr>
        <w:ind w:left="453" w:hanging="183"/>
      </w:pPr>
      <w:rPr>
        <w:rFonts w:hint="default"/>
      </w:rPr>
    </w:lvl>
    <w:lvl w:ilvl="3" w:tplc="C64E3FB6">
      <w:numFmt w:val="bullet"/>
      <w:lvlText w:val="•"/>
      <w:lvlJc w:val="left"/>
      <w:pPr>
        <w:ind w:left="639" w:hanging="183"/>
      </w:pPr>
      <w:rPr>
        <w:rFonts w:hint="default"/>
      </w:rPr>
    </w:lvl>
    <w:lvl w:ilvl="4" w:tplc="8B8C0444">
      <w:numFmt w:val="bullet"/>
      <w:lvlText w:val="•"/>
      <w:lvlJc w:val="left"/>
      <w:pPr>
        <w:ind w:left="826" w:hanging="183"/>
      </w:pPr>
      <w:rPr>
        <w:rFonts w:hint="default"/>
      </w:rPr>
    </w:lvl>
    <w:lvl w:ilvl="5" w:tplc="0E2020C6">
      <w:numFmt w:val="bullet"/>
      <w:lvlText w:val="•"/>
      <w:lvlJc w:val="left"/>
      <w:pPr>
        <w:ind w:left="1013" w:hanging="183"/>
      </w:pPr>
      <w:rPr>
        <w:rFonts w:hint="default"/>
      </w:rPr>
    </w:lvl>
    <w:lvl w:ilvl="6" w:tplc="9C945EB8">
      <w:numFmt w:val="bullet"/>
      <w:lvlText w:val="•"/>
      <w:lvlJc w:val="left"/>
      <w:pPr>
        <w:ind w:left="1199" w:hanging="183"/>
      </w:pPr>
      <w:rPr>
        <w:rFonts w:hint="default"/>
      </w:rPr>
    </w:lvl>
    <w:lvl w:ilvl="7" w:tplc="35B855B0">
      <w:numFmt w:val="bullet"/>
      <w:lvlText w:val="•"/>
      <w:lvlJc w:val="left"/>
      <w:pPr>
        <w:ind w:left="1386" w:hanging="183"/>
      </w:pPr>
      <w:rPr>
        <w:rFonts w:hint="default"/>
      </w:rPr>
    </w:lvl>
    <w:lvl w:ilvl="8" w:tplc="C32AC1E6">
      <w:numFmt w:val="bullet"/>
      <w:lvlText w:val="•"/>
      <w:lvlJc w:val="left"/>
      <w:pPr>
        <w:ind w:left="1572" w:hanging="183"/>
      </w:pPr>
      <w:rPr>
        <w:rFonts w:hint="default"/>
      </w:rPr>
    </w:lvl>
  </w:abstractNum>
  <w:abstractNum w:abstractNumId="40">
    <w:nsid w:val="76B717A4"/>
    <w:multiLevelType w:val="hybridMultilevel"/>
    <w:tmpl w:val="4804130C"/>
    <w:lvl w:ilvl="0" w:tplc="041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41">
    <w:nsid w:val="76F1460D"/>
    <w:multiLevelType w:val="hybridMultilevel"/>
    <w:tmpl w:val="5992A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6A6D64"/>
    <w:multiLevelType w:val="hybridMultilevel"/>
    <w:tmpl w:val="D2A6C722"/>
    <w:lvl w:ilvl="0" w:tplc="041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43">
    <w:nsid w:val="7BBE7B01"/>
    <w:multiLevelType w:val="hybridMultilevel"/>
    <w:tmpl w:val="66BA8768"/>
    <w:lvl w:ilvl="0" w:tplc="FFFCF37C">
      <w:start w:val="6"/>
      <w:numFmt w:val="decimal"/>
      <w:lvlText w:val="%1"/>
      <w:lvlJc w:val="left"/>
      <w:pPr>
        <w:ind w:left="467" w:hanging="195"/>
      </w:pPr>
      <w:rPr>
        <w:rFonts w:ascii="Arial" w:eastAsia="Times New Roman" w:hAnsi="Arial" w:cs="Arial" w:hint="default"/>
        <w:b/>
        <w:bCs/>
        <w:w w:val="100"/>
        <w:sz w:val="22"/>
        <w:szCs w:val="22"/>
      </w:rPr>
    </w:lvl>
    <w:lvl w:ilvl="1" w:tplc="77A45C4A">
      <w:numFmt w:val="bullet"/>
      <w:lvlText w:val="•"/>
      <w:lvlJc w:val="left"/>
      <w:pPr>
        <w:ind w:left="1451" w:hanging="195"/>
      </w:pPr>
      <w:rPr>
        <w:rFonts w:hint="default"/>
      </w:rPr>
    </w:lvl>
    <w:lvl w:ilvl="2" w:tplc="04B63142">
      <w:numFmt w:val="bullet"/>
      <w:lvlText w:val="•"/>
      <w:lvlJc w:val="left"/>
      <w:pPr>
        <w:ind w:left="2443" w:hanging="195"/>
      </w:pPr>
      <w:rPr>
        <w:rFonts w:hint="default"/>
      </w:rPr>
    </w:lvl>
    <w:lvl w:ilvl="3" w:tplc="301E7638">
      <w:numFmt w:val="bullet"/>
      <w:lvlText w:val="•"/>
      <w:lvlJc w:val="left"/>
      <w:pPr>
        <w:ind w:left="3435" w:hanging="195"/>
      </w:pPr>
      <w:rPr>
        <w:rFonts w:hint="default"/>
      </w:rPr>
    </w:lvl>
    <w:lvl w:ilvl="4" w:tplc="D23AA5D6">
      <w:numFmt w:val="bullet"/>
      <w:lvlText w:val="•"/>
      <w:lvlJc w:val="left"/>
      <w:pPr>
        <w:ind w:left="4427" w:hanging="195"/>
      </w:pPr>
      <w:rPr>
        <w:rFonts w:hint="default"/>
      </w:rPr>
    </w:lvl>
    <w:lvl w:ilvl="5" w:tplc="A06CDB3A">
      <w:numFmt w:val="bullet"/>
      <w:lvlText w:val="•"/>
      <w:lvlJc w:val="left"/>
      <w:pPr>
        <w:ind w:left="5419" w:hanging="195"/>
      </w:pPr>
      <w:rPr>
        <w:rFonts w:hint="default"/>
      </w:rPr>
    </w:lvl>
    <w:lvl w:ilvl="6" w:tplc="F76A1F66">
      <w:numFmt w:val="bullet"/>
      <w:lvlText w:val="•"/>
      <w:lvlJc w:val="left"/>
      <w:pPr>
        <w:ind w:left="6411" w:hanging="195"/>
      </w:pPr>
      <w:rPr>
        <w:rFonts w:hint="default"/>
      </w:rPr>
    </w:lvl>
    <w:lvl w:ilvl="7" w:tplc="FD0A311A">
      <w:numFmt w:val="bullet"/>
      <w:lvlText w:val="•"/>
      <w:lvlJc w:val="left"/>
      <w:pPr>
        <w:ind w:left="7403" w:hanging="195"/>
      </w:pPr>
      <w:rPr>
        <w:rFonts w:hint="default"/>
      </w:rPr>
    </w:lvl>
    <w:lvl w:ilvl="8" w:tplc="0E682434">
      <w:numFmt w:val="bullet"/>
      <w:lvlText w:val="•"/>
      <w:lvlJc w:val="left"/>
      <w:pPr>
        <w:ind w:left="8395" w:hanging="195"/>
      </w:pPr>
      <w:rPr>
        <w:rFonts w:hint="default"/>
      </w:rPr>
    </w:lvl>
  </w:abstractNum>
  <w:abstractNum w:abstractNumId="44">
    <w:nsid w:val="7C620AAD"/>
    <w:multiLevelType w:val="hybridMultilevel"/>
    <w:tmpl w:val="8DAA4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36"/>
  </w:num>
  <w:num w:numId="4">
    <w:abstractNumId w:val="43"/>
  </w:num>
  <w:num w:numId="5">
    <w:abstractNumId w:val="11"/>
  </w:num>
  <w:num w:numId="6">
    <w:abstractNumId w:val="31"/>
  </w:num>
  <w:num w:numId="7">
    <w:abstractNumId w:val="9"/>
  </w:num>
  <w:num w:numId="8">
    <w:abstractNumId w:val="37"/>
  </w:num>
  <w:num w:numId="9">
    <w:abstractNumId w:val="20"/>
  </w:num>
  <w:num w:numId="10">
    <w:abstractNumId w:val="39"/>
  </w:num>
  <w:num w:numId="11">
    <w:abstractNumId w:val="2"/>
  </w:num>
  <w:num w:numId="12">
    <w:abstractNumId w:val="22"/>
  </w:num>
  <w:num w:numId="13">
    <w:abstractNumId w:val="23"/>
  </w:num>
  <w:num w:numId="14">
    <w:abstractNumId w:val="16"/>
  </w:num>
  <w:num w:numId="15">
    <w:abstractNumId w:val="28"/>
  </w:num>
  <w:num w:numId="16">
    <w:abstractNumId w:val="25"/>
  </w:num>
  <w:num w:numId="17">
    <w:abstractNumId w:val="10"/>
  </w:num>
  <w:num w:numId="18">
    <w:abstractNumId w:val="24"/>
  </w:num>
  <w:num w:numId="19">
    <w:abstractNumId w:val="27"/>
  </w:num>
  <w:num w:numId="20">
    <w:abstractNumId w:val="6"/>
  </w:num>
  <w:num w:numId="21">
    <w:abstractNumId w:val="7"/>
  </w:num>
  <w:num w:numId="22">
    <w:abstractNumId w:val="21"/>
  </w:num>
  <w:num w:numId="23">
    <w:abstractNumId w:val="18"/>
  </w:num>
  <w:num w:numId="24">
    <w:abstractNumId w:val="4"/>
  </w:num>
  <w:num w:numId="25">
    <w:abstractNumId w:val="41"/>
  </w:num>
  <w:num w:numId="26">
    <w:abstractNumId w:val="1"/>
  </w:num>
  <w:num w:numId="27">
    <w:abstractNumId w:val="35"/>
  </w:num>
  <w:num w:numId="28">
    <w:abstractNumId w:val="5"/>
  </w:num>
  <w:num w:numId="29">
    <w:abstractNumId w:val="33"/>
  </w:num>
  <w:num w:numId="30">
    <w:abstractNumId w:val="8"/>
  </w:num>
  <w:num w:numId="31">
    <w:abstractNumId w:val="42"/>
  </w:num>
  <w:num w:numId="32">
    <w:abstractNumId w:val="44"/>
  </w:num>
  <w:num w:numId="33">
    <w:abstractNumId w:val="32"/>
  </w:num>
  <w:num w:numId="34">
    <w:abstractNumId w:val="40"/>
  </w:num>
  <w:num w:numId="35">
    <w:abstractNumId w:val="3"/>
  </w:num>
  <w:num w:numId="36">
    <w:abstractNumId w:val="29"/>
  </w:num>
  <w:num w:numId="37">
    <w:abstractNumId w:val="15"/>
  </w:num>
  <w:num w:numId="38">
    <w:abstractNumId w:val="14"/>
  </w:num>
  <w:num w:numId="39">
    <w:abstractNumId w:val="34"/>
  </w:num>
  <w:num w:numId="40">
    <w:abstractNumId w:val="26"/>
  </w:num>
  <w:num w:numId="41">
    <w:abstractNumId w:val="13"/>
  </w:num>
  <w:num w:numId="42">
    <w:abstractNumId w:val="0"/>
  </w:num>
  <w:num w:numId="43">
    <w:abstractNumId w:val="17"/>
  </w:num>
  <w:num w:numId="44">
    <w:abstractNumId w:val="38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4C3"/>
    <w:rsid w:val="000074C7"/>
    <w:rsid w:val="00027190"/>
    <w:rsid w:val="00072105"/>
    <w:rsid w:val="000B14F3"/>
    <w:rsid w:val="00113079"/>
    <w:rsid w:val="0014004D"/>
    <w:rsid w:val="00252FC9"/>
    <w:rsid w:val="002929A7"/>
    <w:rsid w:val="002B7904"/>
    <w:rsid w:val="00315466"/>
    <w:rsid w:val="00321124"/>
    <w:rsid w:val="00393C07"/>
    <w:rsid w:val="003F54C3"/>
    <w:rsid w:val="004070B3"/>
    <w:rsid w:val="00411159"/>
    <w:rsid w:val="004131F7"/>
    <w:rsid w:val="00452500"/>
    <w:rsid w:val="004D05A7"/>
    <w:rsid w:val="004F45BF"/>
    <w:rsid w:val="00516DEB"/>
    <w:rsid w:val="005427BE"/>
    <w:rsid w:val="00573E81"/>
    <w:rsid w:val="00584450"/>
    <w:rsid w:val="00632675"/>
    <w:rsid w:val="006C511D"/>
    <w:rsid w:val="0071129D"/>
    <w:rsid w:val="007D59B6"/>
    <w:rsid w:val="007E30CB"/>
    <w:rsid w:val="007E6C86"/>
    <w:rsid w:val="00850F60"/>
    <w:rsid w:val="00860B02"/>
    <w:rsid w:val="008971E8"/>
    <w:rsid w:val="008A37EB"/>
    <w:rsid w:val="008A4D18"/>
    <w:rsid w:val="00945703"/>
    <w:rsid w:val="009603EF"/>
    <w:rsid w:val="009A79A2"/>
    <w:rsid w:val="009F5A92"/>
    <w:rsid w:val="00A147FD"/>
    <w:rsid w:val="00A50BA0"/>
    <w:rsid w:val="00A672BE"/>
    <w:rsid w:val="00A74154"/>
    <w:rsid w:val="00A82CD7"/>
    <w:rsid w:val="00A84636"/>
    <w:rsid w:val="00AE266B"/>
    <w:rsid w:val="00AE3E1C"/>
    <w:rsid w:val="00B03AAC"/>
    <w:rsid w:val="00B07EC3"/>
    <w:rsid w:val="00B67B8A"/>
    <w:rsid w:val="00B76C82"/>
    <w:rsid w:val="00C201CA"/>
    <w:rsid w:val="00C23EC9"/>
    <w:rsid w:val="00C50BFD"/>
    <w:rsid w:val="00C86828"/>
    <w:rsid w:val="00CB4C05"/>
    <w:rsid w:val="00D0197D"/>
    <w:rsid w:val="00DB256C"/>
    <w:rsid w:val="00DD7180"/>
    <w:rsid w:val="00E335F1"/>
    <w:rsid w:val="00E72CDC"/>
    <w:rsid w:val="00EA18B5"/>
    <w:rsid w:val="00EC0F29"/>
    <w:rsid w:val="00EC1B5C"/>
    <w:rsid w:val="00F039CF"/>
    <w:rsid w:val="00F527AF"/>
    <w:rsid w:val="00F630AC"/>
    <w:rsid w:val="00F93DFB"/>
    <w:rsid w:val="00FA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C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F54C3"/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3F54C3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A74154"/>
    <w:pPr>
      <w:ind w:left="720"/>
      <w:contextualSpacing/>
    </w:pPr>
  </w:style>
  <w:style w:type="table" w:styleId="TableGrid">
    <w:name w:val="Table Grid"/>
    <w:basedOn w:val="TableNormal"/>
    <w:uiPriority w:val="99"/>
    <w:rsid w:val="0045250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C23EC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1">
    <w:name w:val="TOC 11"/>
    <w:basedOn w:val="Normal"/>
    <w:uiPriority w:val="99"/>
    <w:rsid w:val="00C23EC9"/>
    <w:pPr>
      <w:widowControl w:val="0"/>
      <w:autoSpaceDE w:val="0"/>
      <w:autoSpaceDN w:val="0"/>
      <w:spacing w:before="115" w:after="0" w:line="240" w:lineRule="auto"/>
      <w:ind w:left="157"/>
    </w:pPr>
    <w:rPr>
      <w:rFonts w:ascii="Microsoft Sans Serif" w:hAnsi="Microsoft Sans Serif" w:cs="Microsoft Sans Serif"/>
      <w:sz w:val="14"/>
      <w:szCs w:val="14"/>
    </w:rPr>
  </w:style>
  <w:style w:type="paragraph" w:styleId="BodyText">
    <w:name w:val="Body Text"/>
    <w:basedOn w:val="Normal"/>
    <w:link w:val="BodyTextChar"/>
    <w:uiPriority w:val="99"/>
    <w:rsid w:val="00C23EC9"/>
    <w:pPr>
      <w:widowControl w:val="0"/>
      <w:autoSpaceDE w:val="0"/>
      <w:autoSpaceDN w:val="0"/>
      <w:spacing w:after="0" w:line="240" w:lineRule="auto"/>
      <w:ind w:left="440" w:right="154"/>
      <w:jc w:val="both"/>
    </w:pPr>
    <w:rPr>
      <w:rFonts w:ascii="Cambria" w:hAnsi="Cambria" w:cs="Cambri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23EC9"/>
    <w:rPr>
      <w:rFonts w:ascii="Cambria" w:hAnsi="Cambria" w:cs="Cambria"/>
      <w:sz w:val="20"/>
      <w:szCs w:val="20"/>
    </w:rPr>
  </w:style>
  <w:style w:type="paragraph" w:customStyle="1" w:styleId="Heading11">
    <w:name w:val="Heading 11"/>
    <w:basedOn w:val="Normal"/>
    <w:uiPriority w:val="99"/>
    <w:rsid w:val="00C23EC9"/>
    <w:pPr>
      <w:widowControl w:val="0"/>
      <w:autoSpaceDE w:val="0"/>
      <w:autoSpaceDN w:val="0"/>
      <w:spacing w:before="227" w:after="0" w:line="240" w:lineRule="auto"/>
      <w:ind w:left="628" w:right="568" w:firstLine="225"/>
      <w:jc w:val="center"/>
      <w:outlineLvl w:val="1"/>
    </w:pPr>
    <w:rPr>
      <w:rFonts w:ascii="Corbel" w:hAnsi="Corbel" w:cs="Corbel"/>
      <w:b/>
      <w:bCs/>
      <w:sz w:val="60"/>
      <w:szCs w:val="60"/>
    </w:rPr>
  </w:style>
  <w:style w:type="paragraph" w:customStyle="1" w:styleId="Heading21">
    <w:name w:val="Heading 21"/>
    <w:basedOn w:val="Normal"/>
    <w:uiPriority w:val="99"/>
    <w:rsid w:val="00C23EC9"/>
    <w:pPr>
      <w:widowControl w:val="0"/>
      <w:autoSpaceDE w:val="0"/>
      <w:autoSpaceDN w:val="0"/>
      <w:spacing w:before="91" w:after="0" w:line="240" w:lineRule="auto"/>
      <w:ind w:left="1259" w:right="1030"/>
      <w:jc w:val="center"/>
      <w:outlineLvl w:val="2"/>
    </w:pPr>
    <w:rPr>
      <w:rFonts w:ascii="Trebuchet MS" w:hAnsi="Trebuchet MS" w:cs="Trebuchet MS"/>
      <w:sz w:val="32"/>
      <w:szCs w:val="32"/>
    </w:rPr>
  </w:style>
  <w:style w:type="paragraph" w:customStyle="1" w:styleId="Heading31">
    <w:name w:val="Heading 31"/>
    <w:basedOn w:val="Normal"/>
    <w:uiPriority w:val="99"/>
    <w:rsid w:val="00C23EC9"/>
    <w:pPr>
      <w:widowControl w:val="0"/>
      <w:autoSpaceDE w:val="0"/>
      <w:autoSpaceDN w:val="0"/>
      <w:spacing w:before="93" w:after="0" w:line="240" w:lineRule="auto"/>
      <w:ind w:left="158"/>
      <w:outlineLvl w:val="3"/>
    </w:pPr>
    <w:rPr>
      <w:rFonts w:ascii="Arial" w:hAnsi="Arial" w:cs="Arial"/>
      <w:b/>
      <w:bCs/>
      <w:sz w:val="24"/>
      <w:szCs w:val="24"/>
      <w:u w:val="single" w:color="000000"/>
    </w:rPr>
  </w:style>
  <w:style w:type="paragraph" w:customStyle="1" w:styleId="Heading41">
    <w:name w:val="Heading 41"/>
    <w:basedOn w:val="Normal"/>
    <w:uiPriority w:val="99"/>
    <w:rsid w:val="00C23EC9"/>
    <w:pPr>
      <w:widowControl w:val="0"/>
      <w:autoSpaceDE w:val="0"/>
      <w:autoSpaceDN w:val="0"/>
      <w:spacing w:before="97" w:after="0" w:line="240" w:lineRule="auto"/>
      <w:ind w:left="157"/>
      <w:outlineLvl w:val="4"/>
    </w:pPr>
    <w:rPr>
      <w:rFonts w:ascii="Arial" w:hAnsi="Arial" w:cs="Arial"/>
      <w:b/>
      <w:bCs/>
    </w:rPr>
  </w:style>
  <w:style w:type="paragraph" w:customStyle="1" w:styleId="Heading51">
    <w:name w:val="Heading 51"/>
    <w:basedOn w:val="Normal"/>
    <w:uiPriority w:val="99"/>
    <w:rsid w:val="00C23EC9"/>
    <w:pPr>
      <w:widowControl w:val="0"/>
      <w:autoSpaceDE w:val="0"/>
      <w:autoSpaceDN w:val="0"/>
      <w:spacing w:before="178" w:after="0" w:line="240" w:lineRule="auto"/>
      <w:ind w:left="157"/>
      <w:outlineLvl w:val="5"/>
    </w:pPr>
    <w:rPr>
      <w:rFonts w:ascii="Microsoft Sans Serif" w:hAnsi="Microsoft Sans Serif" w:cs="Microsoft Sans Serif"/>
    </w:rPr>
  </w:style>
  <w:style w:type="paragraph" w:customStyle="1" w:styleId="Heading61">
    <w:name w:val="Heading 61"/>
    <w:basedOn w:val="Normal"/>
    <w:uiPriority w:val="99"/>
    <w:rsid w:val="00C23EC9"/>
    <w:pPr>
      <w:widowControl w:val="0"/>
      <w:autoSpaceDE w:val="0"/>
      <w:autoSpaceDN w:val="0"/>
      <w:spacing w:before="128" w:after="0" w:line="240" w:lineRule="auto"/>
      <w:ind w:left="319" w:hanging="163"/>
      <w:outlineLvl w:val="6"/>
    </w:pPr>
    <w:rPr>
      <w:rFonts w:ascii="Arial" w:hAnsi="Arial" w:cs="Arial"/>
      <w:b/>
      <w:bCs/>
      <w:sz w:val="20"/>
      <w:szCs w:val="20"/>
    </w:rPr>
  </w:style>
  <w:style w:type="paragraph" w:customStyle="1" w:styleId="Heading71">
    <w:name w:val="Heading 71"/>
    <w:basedOn w:val="Normal"/>
    <w:uiPriority w:val="99"/>
    <w:rsid w:val="00C23EC9"/>
    <w:pPr>
      <w:widowControl w:val="0"/>
      <w:autoSpaceDE w:val="0"/>
      <w:autoSpaceDN w:val="0"/>
      <w:spacing w:before="73" w:after="0" w:line="240" w:lineRule="auto"/>
      <w:ind w:left="767" w:hanging="328"/>
      <w:outlineLvl w:val="7"/>
    </w:pPr>
    <w:rPr>
      <w:rFonts w:ascii="Georgia" w:hAnsi="Georgia" w:cs="Georgia"/>
      <w:b/>
      <w:bCs/>
      <w:i/>
      <w:iCs/>
      <w:sz w:val="20"/>
      <w:szCs w:val="20"/>
    </w:rPr>
  </w:style>
  <w:style w:type="paragraph" w:customStyle="1" w:styleId="TableParagraph">
    <w:name w:val="Table Paragraph"/>
    <w:basedOn w:val="Normal"/>
    <w:uiPriority w:val="99"/>
    <w:rsid w:val="00C23EC9"/>
    <w:pPr>
      <w:widowControl w:val="0"/>
      <w:autoSpaceDE w:val="0"/>
      <w:autoSpaceDN w:val="0"/>
      <w:spacing w:after="0" w:line="240" w:lineRule="auto"/>
    </w:pPr>
    <w:rPr>
      <w:rFonts w:ascii="Cambria" w:hAnsi="Cambria" w:cs="Cambria"/>
    </w:rPr>
  </w:style>
  <w:style w:type="paragraph" w:styleId="Header">
    <w:name w:val="header"/>
    <w:basedOn w:val="Normal"/>
    <w:link w:val="HeaderChar"/>
    <w:uiPriority w:val="99"/>
    <w:semiHidden/>
    <w:rsid w:val="00292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929A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92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929A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/" TargetMode="External"/><Relationship Id="rId13" Type="http://schemas.openxmlformats.org/officeDocument/2006/relationships/hyperlink" Target="http://skiv/" TargetMode="External"/><Relationship Id="rId18" Type="http://schemas.openxmlformats.org/officeDocument/2006/relationships/hyperlink" Target="http://skiv.instrao/" TargetMode="External"/><Relationship Id="rId26" Type="http://schemas.openxmlformats.org/officeDocument/2006/relationships/hyperlink" Target="http://skiv.instrao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skiv.instrao/" TargetMode="External"/><Relationship Id="rId34" Type="http://schemas.openxmlformats.org/officeDocument/2006/relationships/hyperlink" Target="http://skiv.instrao/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skiv/" TargetMode="External"/><Relationship Id="rId17" Type="http://schemas.openxmlformats.org/officeDocument/2006/relationships/hyperlink" Target="http://skiv.instrao/" TargetMode="External"/><Relationship Id="rId25" Type="http://schemas.openxmlformats.org/officeDocument/2006/relationships/hyperlink" Target="http://skiv.instrao/" TargetMode="External"/><Relationship Id="rId33" Type="http://schemas.openxmlformats.org/officeDocument/2006/relationships/hyperlink" Target="http://skiv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kiv.instrao/" TargetMode="External"/><Relationship Id="rId20" Type="http://schemas.openxmlformats.org/officeDocument/2006/relationships/hyperlink" Target="http://skiv.instrao/" TargetMode="External"/><Relationship Id="rId29" Type="http://schemas.openxmlformats.org/officeDocument/2006/relationships/hyperlink" Target="http://skiv.instra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kiv/" TargetMode="External"/><Relationship Id="rId24" Type="http://schemas.openxmlformats.org/officeDocument/2006/relationships/hyperlink" Target="http://skiv.instrao/" TargetMode="External"/><Relationship Id="rId32" Type="http://schemas.openxmlformats.org/officeDocument/2006/relationships/hyperlink" Target="http://skiv/" TargetMode="External"/><Relationship Id="rId37" Type="http://schemas.openxmlformats.org/officeDocument/2006/relationships/hyperlink" Target="http://skiv.instra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kiv.instrao/" TargetMode="External"/><Relationship Id="rId23" Type="http://schemas.openxmlformats.org/officeDocument/2006/relationships/hyperlink" Target="http://skiv/" TargetMode="External"/><Relationship Id="rId28" Type="http://schemas.openxmlformats.org/officeDocument/2006/relationships/hyperlink" Target="http://skiv.instrao/" TargetMode="External"/><Relationship Id="rId36" Type="http://schemas.openxmlformats.org/officeDocument/2006/relationships/hyperlink" Target="http://skiv.instrao/" TargetMode="External"/><Relationship Id="rId10" Type="http://schemas.openxmlformats.org/officeDocument/2006/relationships/hyperlink" Target="http://skiv/" TargetMode="External"/><Relationship Id="rId19" Type="http://schemas.openxmlformats.org/officeDocument/2006/relationships/hyperlink" Target="http://skiv.instrao/" TargetMode="External"/><Relationship Id="rId31" Type="http://schemas.openxmlformats.org/officeDocument/2006/relationships/hyperlink" Target="http://skiv.instra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iv.instrao/" TargetMode="External"/><Relationship Id="rId14" Type="http://schemas.openxmlformats.org/officeDocument/2006/relationships/hyperlink" Target="http://skiv.instrao/" TargetMode="External"/><Relationship Id="rId22" Type="http://schemas.openxmlformats.org/officeDocument/2006/relationships/hyperlink" Target="http://skiv/" TargetMode="External"/><Relationship Id="rId27" Type="http://schemas.openxmlformats.org/officeDocument/2006/relationships/hyperlink" Target="http://skiv.instrao/" TargetMode="External"/><Relationship Id="rId30" Type="http://schemas.openxmlformats.org/officeDocument/2006/relationships/hyperlink" Target="http://skiv.instrao/" TargetMode="External"/><Relationship Id="rId35" Type="http://schemas.openxmlformats.org/officeDocument/2006/relationships/hyperlink" Target="http://skiv.instra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338</TotalTime>
  <Pages>25</Pages>
  <Words>9609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петя</cp:lastModifiedBy>
  <cp:revision>17</cp:revision>
  <cp:lastPrinted>2023-08-28T13:17:00Z</cp:lastPrinted>
  <dcterms:created xsi:type="dcterms:W3CDTF">2022-11-02T13:35:00Z</dcterms:created>
  <dcterms:modified xsi:type="dcterms:W3CDTF">2023-09-26T10:26:00Z</dcterms:modified>
</cp:coreProperties>
</file>